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623B" w14:textId="346F2460" w:rsidR="00DB0B66" w:rsidRPr="00DB0B66" w:rsidRDefault="00DB0B66" w:rsidP="00DB0B66">
      <w:pPr>
        <w:rPr>
          <w:b/>
          <w:bCs/>
          <w:color w:val="005E73"/>
          <w:sz w:val="52"/>
          <w:szCs w:val="52"/>
        </w:rPr>
      </w:pPr>
      <w:r w:rsidRPr="00DB0B66">
        <w:rPr>
          <w:b/>
          <w:bCs/>
          <w:color w:val="005E73"/>
          <w:sz w:val="52"/>
          <w:szCs w:val="52"/>
        </w:rPr>
        <w:t>Aanmeldformulier voor de hoog specialistische GGZ</w:t>
      </w:r>
    </w:p>
    <w:p w14:paraId="135F528D" w14:textId="7A4E0BF8" w:rsidR="006D5FA0" w:rsidRDefault="006D5FA0" w:rsidP="00DB37C9"/>
    <w:p w14:paraId="1F2E1F68" w14:textId="77777777" w:rsidR="00DB37C9" w:rsidRPr="00701F84" w:rsidRDefault="00DB37C9" w:rsidP="00DB37C9"/>
    <w:p w14:paraId="4AEEA9DD" w14:textId="61B27088" w:rsidR="006D5FA0" w:rsidRPr="00E566AA" w:rsidRDefault="00DB0B66" w:rsidP="00DE43CD">
      <w:pPr>
        <w:pStyle w:val="ARQIntrotekst"/>
        <w:rPr>
          <w:sz w:val="20"/>
          <w:szCs w:val="20"/>
        </w:rPr>
      </w:pPr>
      <w:r w:rsidRPr="00E566AA">
        <w:rPr>
          <w:sz w:val="20"/>
          <w:szCs w:val="20"/>
        </w:rPr>
        <w:t>ARQ Centrum’45 is het landelijk expertisecentrum voor specialistische diagnostiek en behandeling van mensen met complexe psychotraumaklachten. Op onze website (</w:t>
      </w:r>
      <w:hyperlink r:id="rId11" w:history="1">
        <w:r w:rsidRPr="00E566AA">
          <w:rPr>
            <w:rStyle w:val="Hyperlink"/>
            <w:sz w:val="20"/>
            <w:szCs w:val="20"/>
          </w:rPr>
          <w:t>https://www.arq.org/arq-organisaties/arq-centrum45</w:t>
        </w:r>
      </w:hyperlink>
      <w:r w:rsidRPr="00E566AA">
        <w:rPr>
          <w:sz w:val="20"/>
          <w:szCs w:val="20"/>
        </w:rPr>
        <w:t>) vindt u meer informatie over ons behandelaanbod en voor wie dit van toepassing is. Een eventueel anoniem consult kunt u aanvragen via 123Consultatie (</w:t>
      </w:r>
      <w:hyperlink r:id="rId12" w:history="1">
        <w:r w:rsidRPr="00E566AA">
          <w:rPr>
            <w:rStyle w:val="Hyperlink"/>
            <w:sz w:val="20"/>
            <w:szCs w:val="20"/>
          </w:rPr>
          <w:t>https://www.arq.org/behandeling/consultatie-vragen</w:t>
        </w:r>
      </w:hyperlink>
      <w:r w:rsidRPr="00E566AA">
        <w:rPr>
          <w:sz w:val="20"/>
          <w:szCs w:val="20"/>
        </w:rPr>
        <w:t xml:space="preserve">). </w:t>
      </w:r>
    </w:p>
    <w:p w14:paraId="1593FA62" w14:textId="68F9476F" w:rsidR="00DB0B66" w:rsidRDefault="00DB0B66" w:rsidP="00205871">
      <w:pPr>
        <w:pStyle w:val="ARQIntrotekst"/>
      </w:pPr>
    </w:p>
    <w:p w14:paraId="2A49E409" w14:textId="22A9A300" w:rsidR="00DB0B66" w:rsidRDefault="00DB0B66" w:rsidP="00205871">
      <w:pPr>
        <w:pStyle w:val="ARQIntrotekst"/>
        <w:rPr>
          <w:sz w:val="20"/>
          <w:szCs w:val="20"/>
        </w:rPr>
      </w:pPr>
      <w:r w:rsidRPr="00E566AA">
        <w:rPr>
          <w:sz w:val="20"/>
          <w:szCs w:val="20"/>
        </w:rPr>
        <w:t xml:space="preserve">Wij gaan er vanuit dat de aanmelding door verwijzer en patiënt gezamenlijk of in overeenstemming is ingevuld.  </w:t>
      </w:r>
    </w:p>
    <w:p w14:paraId="60DEF6B0" w14:textId="77777777" w:rsidR="00E566AA" w:rsidRPr="00E566AA" w:rsidRDefault="00E566AA" w:rsidP="00205871">
      <w:pPr>
        <w:pStyle w:val="ARQIntrotekst"/>
        <w:rPr>
          <w:sz w:val="20"/>
          <w:szCs w:val="20"/>
        </w:rPr>
      </w:pPr>
    </w:p>
    <w:p w14:paraId="076FB1A8" w14:textId="6185EA48" w:rsidR="00DB0B66" w:rsidRPr="00E566AA" w:rsidRDefault="00DB0B66" w:rsidP="00DE43CD">
      <w:pPr>
        <w:pStyle w:val="ARQIntrotekst"/>
        <w:ind w:right="-206"/>
        <w:rPr>
          <w:b/>
          <w:bCs/>
          <w:sz w:val="20"/>
          <w:szCs w:val="20"/>
        </w:rPr>
      </w:pPr>
      <w:r w:rsidRPr="00E566AA">
        <w:rPr>
          <w:b/>
          <w:bCs/>
          <w:sz w:val="20"/>
          <w:szCs w:val="20"/>
        </w:rPr>
        <w:t>Wilt u dit formulier volledig invullen en de aanvullende informatie onderaan dit document goed doorlezen?</w:t>
      </w:r>
    </w:p>
    <w:p w14:paraId="6979A851" w14:textId="77777777" w:rsidR="00DB0B66" w:rsidRPr="00DB0B66" w:rsidRDefault="00DB0B66" w:rsidP="00DB0B66">
      <w:pPr>
        <w:pStyle w:val="ARQIntrotekst"/>
        <w:rPr>
          <w:b/>
          <w:bCs/>
        </w:rPr>
      </w:pPr>
    </w:p>
    <w:p w14:paraId="67F590E9" w14:textId="7B3B154C" w:rsidR="00DB0B66" w:rsidRDefault="00DB0B66" w:rsidP="00DB0B66">
      <w:r>
        <w:t>Indien er eerdere behandeling is geweest dan is de aanmelding pas compleet als de verslaglegging hiervan is meegezonden. Pas daarna kunnen wij uw aanmelding in behandeling nemen.</w:t>
      </w:r>
    </w:p>
    <w:p w14:paraId="24ACF7B4" w14:textId="4B9F789C" w:rsidR="00506750" w:rsidRDefault="00506750">
      <w:pPr>
        <w:spacing w:line="240" w:lineRule="auto"/>
      </w:pPr>
      <w:r>
        <w:br w:type="page"/>
      </w:r>
    </w:p>
    <w:p w14:paraId="3FE2D0CA" w14:textId="77777777" w:rsidR="00DB0B66" w:rsidRDefault="00DB0B66" w:rsidP="00DB0B66"/>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295"/>
        <w:gridCol w:w="6987"/>
        <w:gridCol w:w="9"/>
      </w:tblGrid>
      <w:tr w:rsidR="00DB0B66" w:rsidRPr="00381BD1" w14:paraId="13ADCD9F" w14:textId="77777777" w:rsidTr="00DE43CD">
        <w:trPr>
          <w:gridAfter w:val="1"/>
          <w:wAfter w:w="9" w:type="dxa"/>
        </w:trPr>
        <w:tc>
          <w:tcPr>
            <w:tcW w:w="2295" w:type="dxa"/>
            <w:shd w:val="clear" w:color="auto" w:fill="D7E6E7"/>
            <w:vAlign w:val="center"/>
          </w:tcPr>
          <w:p w14:paraId="5770E65F" w14:textId="77777777" w:rsidR="00DB0B66" w:rsidRPr="0092436F" w:rsidRDefault="00DB0B66" w:rsidP="00591191">
            <w:pPr>
              <w:rPr>
                <w:b/>
                <w:bCs/>
              </w:rPr>
            </w:pPr>
            <w:r w:rsidRPr="0092436F">
              <w:rPr>
                <w:b/>
                <w:bCs/>
              </w:rPr>
              <w:t>Datum van verwijzing</w:t>
            </w:r>
          </w:p>
        </w:tc>
        <w:tc>
          <w:tcPr>
            <w:tcW w:w="6987" w:type="dxa"/>
            <w:shd w:val="clear" w:color="auto" w:fill="auto"/>
            <w:vAlign w:val="center"/>
          </w:tcPr>
          <w:p w14:paraId="21429DD6" w14:textId="6F7D0731" w:rsidR="00DB0B66" w:rsidRPr="00381BD1" w:rsidRDefault="00DB0B66" w:rsidP="00591191">
            <w:r>
              <w:fldChar w:fldCharType="begin"/>
            </w:r>
            <w:r>
              <w:instrText xml:space="preserve"> TIME \@ "d MMMM yyyy" </w:instrText>
            </w:r>
            <w:r>
              <w:fldChar w:fldCharType="separate"/>
            </w:r>
            <w:r w:rsidR="00A73CC7">
              <w:rPr>
                <w:noProof/>
              </w:rPr>
              <w:t>2 februari 2023</w:t>
            </w:r>
            <w:r>
              <w:fldChar w:fldCharType="end"/>
            </w:r>
          </w:p>
        </w:tc>
      </w:tr>
      <w:tr w:rsidR="002F65E0" w:rsidRPr="00381BD1" w14:paraId="765C8909" w14:textId="77777777" w:rsidTr="00DE43CD">
        <w:tc>
          <w:tcPr>
            <w:tcW w:w="9291" w:type="dxa"/>
            <w:gridSpan w:val="3"/>
            <w:tcBorders>
              <w:top w:val="nil"/>
              <w:left w:val="nil"/>
              <w:bottom w:val="single" w:sz="4" w:space="0" w:color="auto"/>
              <w:right w:val="nil"/>
            </w:tcBorders>
            <w:shd w:val="clear" w:color="auto" w:fill="auto"/>
            <w:vAlign w:val="center"/>
          </w:tcPr>
          <w:p w14:paraId="64233097" w14:textId="6686E93A" w:rsidR="002F65E0" w:rsidRDefault="00506750" w:rsidP="00DE43CD">
            <w:pPr>
              <w:pStyle w:val="Kop4"/>
            </w:pPr>
            <w:r>
              <w:t>G</w:t>
            </w:r>
            <w:r w:rsidR="002F65E0">
              <w:t>egevens</w:t>
            </w:r>
            <w:r>
              <w:t xml:space="preserve"> p</w:t>
            </w:r>
            <w:r w:rsidRPr="00F60410">
              <w:t>atiënt</w:t>
            </w:r>
          </w:p>
          <w:p w14:paraId="2F87588B" w14:textId="7D453C31" w:rsidR="00DE43CD" w:rsidRPr="00DE43CD" w:rsidRDefault="00DE43CD" w:rsidP="00DE43CD"/>
        </w:tc>
      </w:tr>
      <w:tr w:rsidR="00DB0B66" w:rsidRPr="00381BD1" w14:paraId="58E01236" w14:textId="77777777" w:rsidTr="00DE43CD">
        <w:tc>
          <w:tcPr>
            <w:tcW w:w="2295" w:type="dxa"/>
            <w:tcBorders>
              <w:top w:val="single" w:sz="4" w:space="0" w:color="auto"/>
            </w:tcBorders>
            <w:shd w:val="clear" w:color="auto" w:fill="D7E6E7"/>
            <w:vAlign w:val="center"/>
          </w:tcPr>
          <w:p w14:paraId="7AA75A6F" w14:textId="77777777" w:rsidR="00DB0B66" w:rsidRPr="00381BD1" w:rsidRDefault="00DB0B66" w:rsidP="00591191">
            <w:r w:rsidRPr="00381BD1">
              <w:t>Achternaam</w:t>
            </w:r>
          </w:p>
        </w:tc>
        <w:tc>
          <w:tcPr>
            <w:tcW w:w="6996" w:type="dxa"/>
            <w:gridSpan w:val="2"/>
            <w:tcBorders>
              <w:top w:val="single" w:sz="4" w:space="0" w:color="auto"/>
            </w:tcBorders>
            <w:shd w:val="clear" w:color="auto" w:fill="auto"/>
            <w:vAlign w:val="center"/>
          </w:tcPr>
          <w:p w14:paraId="01454120" w14:textId="77777777" w:rsidR="00DB0B66" w:rsidRPr="00381BD1" w:rsidRDefault="00DB0B66" w:rsidP="00591191">
            <w:permStart w:id="531983297" w:edGrp="everyone"/>
            <w:r w:rsidRPr="0047128E">
              <w:t xml:space="preserve">  </w:t>
            </w:r>
            <w:permEnd w:id="531983297"/>
          </w:p>
        </w:tc>
      </w:tr>
      <w:tr w:rsidR="00DB0B66" w:rsidRPr="00381BD1" w14:paraId="584E898E" w14:textId="77777777" w:rsidTr="00DE43CD">
        <w:tc>
          <w:tcPr>
            <w:tcW w:w="2295" w:type="dxa"/>
            <w:shd w:val="clear" w:color="auto" w:fill="D7E6E7"/>
            <w:vAlign w:val="center"/>
          </w:tcPr>
          <w:p w14:paraId="27277431" w14:textId="77777777" w:rsidR="00DB0B66" w:rsidRPr="00381BD1" w:rsidRDefault="00DB0B66" w:rsidP="00591191">
            <w:r w:rsidRPr="00381BD1">
              <w:t>Voorletters</w:t>
            </w:r>
          </w:p>
        </w:tc>
        <w:tc>
          <w:tcPr>
            <w:tcW w:w="6996" w:type="dxa"/>
            <w:gridSpan w:val="2"/>
            <w:shd w:val="clear" w:color="auto" w:fill="auto"/>
            <w:vAlign w:val="center"/>
          </w:tcPr>
          <w:p w14:paraId="2FA14130" w14:textId="77777777" w:rsidR="00DB0B66" w:rsidRPr="00381BD1" w:rsidRDefault="00DB0B66" w:rsidP="00591191">
            <w:permStart w:id="1567170523" w:edGrp="everyone"/>
            <w:r w:rsidRPr="0047128E">
              <w:t xml:space="preserve">  </w:t>
            </w:r>
            <w:permEnd w:id="1567170523"/>
          </w:p>
        </w:tc>
      </w:tr>
      <w:tr w:rsidR="00DB0B66" w:rsidRPr="00381BD1" w14:paraId="417A89DA" w14:textId="77777777" w:rsidTr="00DE43CD">
        <w:tc>
          <w:tcPr>
            <w:tcW w:w="2295" w:type="dxa"/>
            <w:shd w:val="clear" w:color="auto" w:fill="D7E6E7"/>
            <w:vAlign w:val="center"/>
          </w:tcPr>
          <w:p w14:paraId="57FFF27D" w14:textId="77777777" w:rsidR="00DB0B66" w:rsidRPr="00381BD1" w:rsidRDefault="00DB0B66" w:rsidP="00591191">
            <w:r w:rsidRPr="00381BD1">
              <w:t>Geboortedatum</w:t>
            </w:r>
          </w:p>
        </w:tc>
        <w:tc>
          <w:tcPr>
            <w:tcW w:w="6996" w:type="dxa"/>
            <w:gridSpan w:val="2"/>
            <w:shd w:val="clear" w:color="auto" w:fill="auto"/>
            <w:vAlign w:val="center"/>
          </w:tcPr>
          <w:p w14:paraId="11068074" w14:textId="77777777" w:rsidR="00DB0B66" w:rsidRPr="00381BD1" w:rsidRDefault="00DB0B66" w:rsidP="00591191">
            <w:permStart w:id="1215975961" w:edGrp="everyone"/>
            <w:r w:rsidRPr="0047128E">
              <w:t xml:space="preserve">  </w:t>
            </w:r>
            <w:permEnd w:id="1215975961"/>
          </w:p>
        </w:tc>
      </w:tr>
      <w:tr w:rsidR="00DB0B66" w:rsidRPr="00381BD1" w14:paraId="15E267DB" w14:textId="77777777" w:rsidTr="00DE43CD">
        <w:tc>
          <w:tcPr>
            <w:tcW w:w="2295" w:type="dxa"/>
            <w:shd w:val="clear" w:color="auto" w:fill="D7E6E7"/>
            <w:vAlign w:val="center"/>
          </w:tcPr>
          <w:p w14:paraId="15075461" w14:textId="77777777" w:rsidR="00DB0B66" w:rsidRPr="00381BD1" w:rsidRDefault="00DB0B66" w:rsidP="00591191">
            <w:r w:rsidRPr="00381BD1">
              <w:t>Geslacht</w:t>
            </w:r>
          </w:p>
        </w:tc>
        <w:tc>
          <w:tcPr>
            <w:tcW w:w="6996" w:type="dxa"/>
            <w:gridSpan w:val="2"/>
            <w:shd w:val="clear" w:color="auto" w:fill="auto"/>
            <w:vAlign w:val="center"/>
          </w:tcPr>
          <w:p w14:paraId="553CBB18" w14:textId="77777777" w:rsidR="00DB0B66" w:rsidRPr="00381BD1" w:rsidRDefault="00DB0B66" w:rsidP="00591191">
            <w:permStart w:id="692666519" w:edGrp="everyone"/>
            <w:r w:rsidRPr="0047128E">
              <w:t xml:space="preserve">  </w:t>
            </w:r>
            <w:permEnd w:id="692666519"/>
          </w:p>
        </w:tc>
      </w:tr>
      <w:tr w:rsidR="00DB0B66" w:rsidRPr="00381BD1" w14:paraId="51B82C6D" w14:textId="77777777" w:rsidTr="00DE43CD">
        <w:tc>
          <w:tcPr>
            <w:tcW w:w="2295" w:type="dxa"/>
            <w:tcBorders>
              <w:bottom w:val="single" w:sz="4" w:space="0" w:color="auto"/>
            </w:tcBorders>
            <w:shd w:val="clear" w:color="auto" w:fill="D7E6E7"/>
            <w:vAlign w:val="center"/>
          </w:tcPr>
          <w:p w14:paraId="29B6F1C2" w14:textId="77777777" w:rsidR="00DB0B66" w:rsidRPr="00381BD1" w:rsidRDefault="00DB0B66" w:rsidP="00591191">
            <w:r w:rsidRPr="52B74374">
              <w:t>Burgerlijke staat</w:t>
            </w:r>
          </w:p>
        </w:tc>
        <w:tc>
          <w:tcPr>
            <w:tcW w:w="6996" w:type="dxa"/>
            <w:gridSpan w:val="2"/>
            <w:tcBorders>
              <w:bottom w:val="single" w:sz="4" w:space="0" w:color="auto"/>
            </w:tcBorders>
            <w:shd w:val="clear" w:color="auto" w:fill="auto"/>
            <w:vAlign w:val="center"/>
          </w:tcPr>
          <w:p w14:paraId="6A6577F7" w14:textId="77777777" w:rsidR="00DB0B66" w:rsidRPr="00381BD1" w:rsidRDefault="00DB0B66" w:rsidP="00591191">
            <w:permStart w:id="2084142698" w:edGrp="everyone"/>
            <w:r w:rsidRPr="0047128E">
              <w:t xml:space="preserve">  </w:t>
            </w:r>
            <w:permEnd w:id="2084142698"/>
          </w:p>
        </w:tc>
      </w:tr>
    </w:tbl>
    <w:p w14:paraId="2891B2F0" w14:textId="788A6CF0" w:rsidR="00DB0B66" w:rsidRDefault="00DB0B66" w:rsidP="00DB0B66"/>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312"/>
        <w:gridCol w:w="3486"/>
        <w:gridCol w:w="3484"/>
      </w:tblGrid>
      <w:tr w:rsidR="00DB0B66" w:rsidRPr="00381BD1" w14:paraId="3B3E9AC5" w14:textId="77777777" w:rsidTr="008D1C67">
        <w:tc>
          <w:tcPr>
            <w:tcW w:w="2321" w:type="dxa"/>
            <w:tcBorders>
              <w:top w:val="single" w:sz="4" w:space="0" w:color="auto"/>
            </w:tcBorders>
            <w:shd w:val="clear" w:color="auto" w:fill="D7E6E7"/>
            <w:vAlign w:val="center"/>
          </w:tcPr>
          <w:p w14:paraId="202A6B78" w14:textId="77777777" w:rsidR="00DB0B66" w:rsidRPr="00381BD1" w:rsidRDefault="00DB0B66" w:rsidP="00591191">
            <w:r w:rsidRPr="00381BD1">
              <w:t xml:space="preserve">Adres </w:t>
            </w:r>
          </w:p>
        </w:tc>
        <w:tc>
          <w:tcPr>
            <w:tcW w:w="3517" w:type="dxa"/>
            <w:tcBorders>
              <w:top w:val="single" w:sz="4" w:space="0" w:color="auto"/>
            </w:tcBorders>
            <w:shd w:val="clear" w:color="auto" w:fill="auto"/>
            <w:vAlign w:val="center"/>
          </w:tcPr>
          <w:p w14:paraId="1669A9A5" w14:textId="77777777" w:rsidR="00DB0B66" w:rsidRPr="00381BD1" w:rsidRDefault="00DB0B66" w:rsidP="00591191">
            <w:r w:rsidRPr="00381BD1">
              <w:t>Verblijfadres:</w:t>
            </w:r>
          </w:p>
        </w:tc>
        <w:tc>
          <w:tcPr>
            <w:tcW w:w="3518" w:type="dxa"/>
            <w:tcBorders>
              <w:top w:val="single" w:sz="4" w:space="0" w:color="auto"/>
            </w:tcBorders>
            <w:shd w:val="clear" w:color="auto" w:fill="auto"/>
            <w:vAlign w:val="center"/>
          </w:tcPr>
          <w:p w14:paraId="6E9DEA9E" w14:textId="77777777" w:rsidR="00DB0B66" w:rsidRPr="00381BD1" w:rsidRDefault="00DB0B66" w:rsidP="00591191">
            <w:r w:rsidRPr="00381BD1">
              <w:t>Postadres:</w:t>
            </w:r>
          </w:p>
        </w:tc>
      </w:tr>
      <w:tr w:rsidR="00DB0B66" w:rsidRPr="00381BD1" w14:paraId="380B110C" w14:textId="77777777" w:rsidTr="008D1C67">
        <w:tc>
          <w:tcPr>
            <w:tcW w:w="2321" w:type="dxa"/>
            <w:shd w:val="clear" w:color="auto" w:fill="D7E6E7"/>
            <w:vAlign w:val="center"/>
          </w:tcPr>
          <w:p w14:paraId="6BC45CA4" w14:textId="77777777" w:rsidR="00DB0B66" w:rsidRPr="00381BD1" w:rsidRDefault="00DB0B66" w:rsidP="00591191">
            <w:r w:rsidRPr="00381BD1">
              <w:t>Straat + huisnummer</w:t>
            </w:r>
          </w:p>
        </w:tc>
        <w:tc>
          <w:tcPr>
            <w:tcW w:w="3517" w:type="dxa"/>
            <w:shd w:val="clear" w:color="auto" w:fill="auto"/>
            <w:vAlign w:val="center"/>
          </w:tcPr>
          <w:p w14:paraId="6723010D" w14:textId="77777777" w:rsidR="00DB0B66" w:rsidRPr="00381BD1" w:rsidRDefault="00DB0B66" w:rsidP="00591191">
            <w:permStart w:id="969681987" w:edGrp="everyone"/>
            <w:r w:rsidRPr="0047128E">
              <w:t xml:space="preserve">  </w:t>
            </w:r>
            <w:permEnd w:id="969681987"/>
          </w:p>
        </w:tc>
        <w:tc>
          <w:tcPr>
            <w:tcW w:w="3518" w:type="dxa"/>
            <w:shd w:val="clear" w:color="auto" w:fill="auto"/>
            <w:vAlign w:val="center"/>
          </w:tcPr>
          <w:p w14:paraId="44EC4B21" w14:textId="77777777" w:rsidR="00DB0B66" w:rsidRPr="00381BD1" w:rsidRDefault="00DB0B66" w:rsidP="00591191">
            <w:permStart w:id="851186840" w:edGrp="everyone"/>
            <w:r w:rsidRPr="0047128E">
              <w:t xml:space="preserve">  </w:t>
            </w:r>
            <w:permEnd w:id="851186840"/>
          </w:p>
        </w:tc>
      </w:tr>
      <w:tr w:rsidR="00DB0B66" w:rsidRPr="00381BD1" w14:paraId="1D59457B" w14:textId="77777777" w:rsidTr="008D1C67">
        <w:tc>
          <w:tcPr>
            <w:tcW w:w="2321" w:type="dxa"/>
            <w:shd w:val="clear" w:color="auto" w:fill="D7E6E7"/>
            <w:vAlign w:val="center"/>
          </w:tcPr>
          <w:p w14:paraId="1B99CDF5" w14:textId="77777777" w:rsidR="00DB0B66" w:rsidRPr="00381BD1" w:rsidRDefault="00DB0B66" w:rsidP="00591191">
            <w:r w:rsidRPr="00381BD1">
              <w:t>Postcode + plaats</w:t>
            </w:r>
          </w:p>
        </w:tc>
        <w:tc>
          <w:tcPr>
            <w:tcW w:w="3517" w:type="dxa"/>
            <w:shd w:val="clear" w:color="auto" w:fill="auto"/>
            <w:vAlign w:val="center"/>
          </w:tcPr>
          <w:p w14:paraId="767EE640" w14:textId="77777777" w:rsidR="00DB0B66" w:rsidRPr="00381BD1" w:rsidRDefault="00DB0B66" w:rsidP="00591191">
            <w:permStart w:id="1275798832" w:edGrp="everyone"/>
            <w:r w:rsidRPr="0047128E">
              <w:t xml:space="preserve">  </w:t>
            </w:r>
            <w:permEnd w:id="1275798832"/>
          </w:p>
        </w:tc>
        <w:tc>
          <w:tcPr>
            <w:tcW w:w="3518" w:type="dxa"/>
            <w:shd w:val="clear" w:color="auto" w:fill="auto"/>
            <w:vAlign w:val="center"/>
          </w:tcPr>
          <w:p w14:paraId="7D541291" w14:textId="77777777" w:rsidR="00DB0B66" w:rsidRPr="00381BD1" w:rsidRDefault="00DB0B66" w:rsidP="00591191">
            <w:permStart w:id="63665650" w:edGrp="everyone"/>
            <w:r w:rsidRPr="0047128E">
              <w:t xml:space="preserve">  </w:t>
            </w:r>
            <w:permEnd w:id="63665650"/>
          </w:p>
        </w:tc>
      </w:tr>
      <w:tr w:rsidR="00DB0B66" w:rsidRPr="00381BD1" w14:paraId="00D74783" w14:textId="77777777" w:rsidTr="008D1C67">
        <w:tc>
          <w:tcPr>
            <w:tcW w:w="2321" w:type="dxa"/>
            <w:shd w:val="clear" w:color="auto" w:fill="D7E6E7"/>
            <w:vAlign w:val="center"/>
          </w:tcPr>
          <w:p w14:paraId="04CB3C74" w14:textId="77777777" w:rsidR="00DB0B66" w:rsidRPr="00381BD1" w:rsidRDefault="00DB0B66" w:rsidP="00591191">
            <w:r w:rsidRPr="00381BD1">
              <w:t>Telefoonnummer</w:t>
            </w:r>
          </w:p>
        </w:tc>
        <w:tc>
          <w:tcPr>
            <w:tcW w:w="7035" w:type="dxa"/>
            <w:gridSpan w:val="2"/>
            <w:shd w:val="clear" w:color="auto" w:fill="auto"/>
            <w:vAlign w:val="center"/>
          </w:tcPr>
          <w:p w14:paraId="03DAED89" w14:textId="77777777" w:rsidR="00DB0B66" w:rsidRPr="00381BD1" w:rsidRDefault="00DB0B66" w:rsidP="00591191">
            <w:permStart w:id="1774990855" w:edGrp="everyone"/>
            <w:r w:rsidRPr="0047128E">
              <w:t xml:space="preserve">  </w:t>
            </w:r>
            <w:permEnd w:id="1774990855"/>
          </w:p>
        </w:tc>
      </w:tr>
      <w:tr w:rsidR="00DB0B66" w:rsidRPr="00381BD1" w14:paraId="4772E1D3" w14:textId="77777777" w:rsidTr="008D1C67">
        <w:tc>
          <w:tcPr>
            <w:tcW w:w="2321" w:type="dxa"/>
            <w:shd w:val="clear" w:color="auto" w:fill="D7E6E7"/>
            <w:vAlign w:val="center"/>
          </w:tcPr>
          <w:p w14:paraId="5DDF1C8B" w14:textId="77777777" w:rsidR="00DB0B66" w:rsidRPr="00381BD1" w:rsidRDefault="00DB0B66" w:rsidP="00591191">
            <w:r w:rsidRPr="00381BD1">
              <w:t>E-mai</w:t>
            </w:r>
            <w:r>
              <w:t>ladres</w:t>
            </w:r>
          </w:p>
        </w:tc>
        <w:tc>
          <w:tcPr>
            <w:tcW w:w="7035" w:type="dxa"/>
            <w:gridSpan w:val="2"/>
            <w:shd w:val="clear" w:color="auto" w:fill="auto"/>
            <w:vAlign w:val="center"/>
          </w:tcPr>
          <w:p w14:paraId="5356E3ED" w14:textId="77777777" w:rsidR="00DB0B66" w:rsidRPr="00381BD1" w:rsidRDefault="00DB0B66" w:rsidP="00591191">
            <w:permStart w:id="1069221706" w:edGrp="everyone"/>
            <w:r w:rsidRPr="0047128E">
              <w:t xml:space="preserve">  </w:t>
            </w:r>
            <w:permEnd w:id="1069221706"/>
          </w:p>
        </w:tc>
      </w:tr>
      <w:tr w:rsidR="00DB0B66" w:rsidRPr="00381BD1" w14:paraId="6ADCC729" w14:textId="77777777" w:rsidTr="008D1C67">
        <w:tc>
          <w:tcPr>
            <w:tcW w:w="2321" w:type="dxa"/>
            <w:shd w:val="clear" w:color="auto" w:fill="D7E6E7"/>
            <w:vAlign w:val="center"/>
          </w:tcPr>
          <w:p w14:paraId="1D4E369E" w14:textId="77777777" w:rsidR="00DB0B66" w:rsidRPr="00381BD1" w:rsidRDefault="00DB0B66" w:rsidP="00591191">
            <w:r w:rsidRPr="13CF7620">
              <w:t>BSN-nummer</w:t>
            </w:r>
            <w:r>
              <w:t xml:space="preserve"> / V-</w:t>
            </w:r>
            <w:proofErr w:type="spellStart"/>
            <w:r>
              <w:t>nr</w:t>
            </w:r>
            <w:proofErr w:type="spellEnd"/>
          </w:p>
        </w:tc>
        <w:tc>
          <w:tcPr>
            <w:tcW w:w="7035" w:type="dxa"/>
            <w:gridSpan w:val="2"/>
            <w:shd w:val="clear" w:color="auto" w:fill="auto"/>
            <w:vAlign w:val="center"/>
          </w:tcPr>
          <w:p w14:paraId="5C921281" w14:textId="77777777" w:rsidR="00DB0B66" w:rsidRPr="00381BD1" w:rsidRDefault="00DB0B66" w:rsidP="00591191">
            <w:permStart w:id="1888755656" w:edGrp="everyone"/>
            <w:r w:rsidRPr="0047128E">
              <w:t xml:space="preserve">  </w:t>
            </w:r>
            <w:permEnd w:id="1888755656"/>
          </w:p>
        </w:tc>
      </w:tr>
      <w:tr w:rsidR="00DB0B66" w:rsidRPr="00381BD1" w14:paraId="05B0CE20" w14:textId="77777777" w:rsidTr="008D1C67">
        <w:tc>
          <w:tcPr>
            <w:tcW w:w="2321" w:type="dxa"/>
            <w:shd w:val="clear" w:color="auto" w:fill="D7E6E7"/>
            <w:vAlign w:val="center"/>
          </w:tcPr>
          <w:p w14:paraId="32D16A1B" w14:textId="77777777" w:rsidR="00DB0B66" w:rsidRPr="00381BD1" w:rsidRDefault="00DB0B66" w:rsidP="00591191">
            <w:r w:rsidRPr="00381BD1">
              <w:t>Zorgverzekeraar</w:t>
            </w:r>
          </w:p>
        </w:tc>
        <w:tc>
          <w:tcPr>
            <w:tcW w:w="7035" w:type="dxa"/>
            <w:gridSpan w:val="2"/>
            <w:shd w:val="clear" w:color="auto" w:fill="auto"/>
            <w:vAlign w:val="center"/>
          </w:tcPr>
          <w:p w14:paraId="26E04B2D" w14:textId="77777777" w:rsidR="00DB0B66" w:rsidRPr="00381BD1" w:rsidRDefault="00DB0B66" w:rsidP="00591191">
            <w:permStart w:id="749744889" w:edGrp="everyone"/>
            <w:r w:rsidRPr="0047128E">
              <w:t xml:space="preserve">  </w:t>
            </w:r>
            <w:permEnd w:id="749744889"/>
          </w:p>
        </w:tc>
      </w:tr>
      <w:tr w:rsidR="00DB0B66" w:rsidRPr="00381BD1" w14:paraId="283D0701" w14:textId="77777777" w:rsidTr="008D1C67">
        <w:tc>
          <w:tcPr>
            <w:tcW w:w="2321" w:type="dxa"/>
            <w:tcBorders>
              <w:bottom w:val="single" w:sz="4" w:space="0" w:color="auto"/>
            </w:tcBorders>
            <w:shd w:val="clear" w:color="auto" w:fill="D7E6E7"/>
            <w:vAlign w:val="center"/>
          </w:tcPr>
          <w:p w14:paraId="6AE04DC1" w14:textId="77777777" w:rsidR="00DB0B66" w:rsidRPr="00381BD1" w:rsidRDefault="00DB0B66" w:rsidP="00591191">
            <w:proofErr w:type="spellStart"/>
            <w:r w:rsidRPr="13CF7620">
              <w:t>Polisnr</w:t>
            </w:r>
            <w:proofErr w:type="spellEnd"/>
            <w:r w:rsidRPr="13CF7620">
              <w:t xml:space="preserve"> verzekering</w:t>
            </w:r>
            <w:r>
              <w:t xml:space="preserve"> / COA - zorgnummer</w:t>
            </w:r>
          </w:p>
        </w:tc>
        <w:tc>
          <w:tcPr>
            <w:tcW w:w="7035" w:type="dxa"/>
            <w:gridSpan w:val="2"/>
            <w:tcBorders>
              <w:bottom w:val="single" w:sz="4" w:space="0" w:color="auto"/>
            </w:tcBorders>
            <w:shd w:val="clear" w:color="auto" w:fill="auto"/>
            <w:vAlign w:val="center"/>
          </w:tcPr>
          <w:p w14:paraId="3A13E4CB" w14:textId="77777777" w:rsidR="00DB0B66" w:rsidRPr="00381BD1" w:rsidRDefault="00DB0B66" w:rsidP="00591191">
            <w:permStart w:id="1321737089" w:edGrp="everyone"/>
            <w:r w:rsidRPr="0047128E">
              <w:t xml:space="preserve">  </w:t>
            </w:r>
            <w:permEnd w:id="1321737089"/>
          </w:p>
        </w:tc>
      </w:tr>
    </w:tbl>
    <w:p w14:paraId="71822586" w14:textId="276C582C" w:rsidR="00DB0B66" w:rsidRDefault="00DB0B66" w:rsidP="00DB0B66"/>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303"/>
        <w:gridCol w:w="7053"/>
      </w:tblGrid>
      <w:tr w:rsidR="00DB0B66" w:rsidRPr="00381BD1" w14:paraId="2E104AD7" w14:textId="77777777" w:rsidTr="00C3472E">
        <w:tc>
          <w:tcPr>
            <w:tcW w:w="1231" w:type="pct"/>
            <w:tcBorders>
              <w:top w:val="single" w:sz="4" w:space="0" w:color="auto"/>
            </w:tcBorders>
            <w:shd w:val="clear" w:color="auto" w:fill="D7E6E7"/>
            <w:vAlign w:val="center"/>
          </w:tcPr>
          <w:p w14:paraId="7BE67669" w14:textId="77777777" w:rsidR="00DB0B66" w:rsidRPr="00381BD1" w:rsidRDefault="00DB0B66" w:rsidP="00591191">
            <w:r w:rsidRPr="00381BD1">
              <w:t>Land van herkomst</w:t>
            </w:r>
          </w:p>
        </w:tc>
        <w:tc>
          <w:tcPr>
            <w:tcW w:w="3769" w:type="pct"/>
            <w:tcBorders>
              <w:top w:val="single" w:sz="4" w:space="0" w:color="auto"/>
            </w:tcBorders>
            <w:shd w:val="clear" w:color="auto" w:fill="auto"/>
            <w:vAlign w:val="center"/>
          </w:tcPr>
          <w:p w14:paraId="535990AE" w14:textId="77777777" w:rsidR="00DB0B66" w:rsidRPr="00381BD1" w:rsidRDefault="00DB0B66" w:rsidP="00591191">
            <w:permStart w:id="493314265" w:edGrp="everyone"/>
            <w:r w:rsidRPr="0047128E">
              <w:t xml:space="preserve">  </w:t>
            </w:r>
            <w:permEnd w:id="493314265"/>
          </w:p>
        </w:tc>
      </w:tr>
      <w:tr w:rsidR="00DB0B66" w:rsidRPr="00381BD1" w14:paraId="38C13A2A" w14:textId="77777777" w:rsidTr="00C3472E">
        <w:tc>
          <w:tcPr>
            <w:tcW w:w="1231" w:type="pct"/>
            <w:tcBorders>
              <w:top w:val="single" w:sz="4" w:space="0" w:color="auto"/>
            </w:tcBorders>
            <w:shd w:val="clear" w:color="auto" w:fill="D7E6E7"/>
            <w:vAlign w:val="center"/>
          </w:tcPr>
          <w:p w14:paraId="4213D599" w14:textId="77777777" w:rsidR="00DB0B66" w:rsidRPr="00381BD1" w:rsidRDefault="00DB0B66" w:rsidP="00591191">
            <w:r w:rsidRPr="00381BD1">
              <w:t>In Nederland sinds</w:t>
            </w:r>
          </w:p>
        </w:tc>
        <w:tc>
          <w:tcPr>
            <w:tcW w:w="3769" w:type="pct"/>
            <w:tcBorders>
              <w:top w:val="single" w:sz="4" w:space="0" w:color="auto"/>
            </w:tcBorders>
            <w:shd w:val="clear" w:color="auto" w:fill="auto"/>
            <w:vAlign w:val="center"/>
          </w:tcPr>
          <w:p w14:paraId="0DF630F7" w14:textId="77777777" w:rsidR="00DB0B66" w:rsidRPr="00381BD1" w:rsidRDefault="00DB0B66" w:rsidP="00591191">
            <w:permStart w:id="990654411" w:edGrp="everyone"/>
            <w:r w:rsidRPr="0047128E">
              <w:t xml:space="preserve">  </w:t>
            </w:r>
            <w:permEnd w:id="990654411"/>
          </w:p>
        </w:tc>
      </w:tr>
      <w:tr w:rsidR="00DB0B66" w:rsidRPr="00381BD1" w14:paraId="67AEAAEF" w14:textId="77777777" w:rsidTr="00C3472E">
        <w:tc>
          <w:tcPr>
            <w:tcW w:w="1231" w:type="pct"/>
            <w:shd w:val="clear" w:color="auto" w:fill="D7E6E7"/>
            <w:vAlign w:val="center"/>
          </w:tcPr>
          <w:p w14:paraId="67E12D34" w14:textId="77777777" w:rsidR="00DB0B66" w:rsidRPr="00381BD1" w:rsidRDefault="00DB0B66" w:rsidP="00591191">
            <w:r w:rsidRPr="00381BD1">
              <w:t>Tolk nodig</w:t>
            </w:r>
          </w:p>
        </w:tc>
        <w:tc>
          <w:tcPr>
            <w:tcW w:w="3769" w:type="pct"/>
            <w:shd w:val="clear" w:color="auto" w:fill="auto"/>
            <w:vAlign w:val="center"/>
          </w:tcPr>
          <w:p w14:paraId="44901CD3" w14:textId="77777777" w:rsidR="00DB0B66" w:rsidRPr="00381BD1" w:rsidRDefault="00DB0B66" w:rsidP="00591191">
            <w:r>
              <w:t>Ja / Nee</w:t>
            </w:r>
          </w:p>
        </w:tc>
      </w:tr>
      <w:tr w:rsidR="00DB0B66" w:rsidRPr="00381BD1" w14:paraId="6495D37F" w14:textId="77777777" w:rsidTr="00C3472E">
        <w:tc>
          <w:tcPr>
            <w:tcW w:w="1231" w:type="pct"/>
            <w:tcBorders>
              <w:bottom w:val="single" w:sz="4" w:space="0" w:color="auto"/>
            </w:tcBorders>
            <w:shd w:val="clear" w:color="auto" w:fill="D7E6E7"/>
            <w:vAlign w:val="center"/>
          </w:tcPr>
          <w:p w14:paraId="32E07C53" w14:textId="77777777" w:rsidR="00DB0B66" w:rsidRPr="00381BD1" w:rsidRDefault="00DB0B66" w:rsidP="00591191">
            <w:r>
              <w:t>Tolk in welke taal?</w:t>
            </w:r>
          </w:p>
        </w:tc>
        <w:tc>
          <w:tcPr>
            <w:tcW w:w="3769" w:type="pct"/>
            <w:tcBorders>
              <w:bottom w:val="single" w:sz="4" w:space="0" w:color="auto"/>
            </w:tcBorders>
            <w:shd w:val="clear" w:color="auto" w:fill="auto"/>
            <w:vAlign w:val="center"/>
          </w:tcPr>
          <w:p w14:paraId="690E4C66" w14:textId="77777777" w:rsidR="00DB0B66" w:rsidRPr="00381BD1" w:rsidRDefault="00DB0B66" w:rsidP="00591191">
            <w:permStart w:id="324631010" w:edGrp="everyone"/>
            <w:r w:rsidRPr="0047128E">
              <w:t xml:space="preserve">  </w:t>
            </w:r>
            <w:permEnd w:id="324631010"/>
          </w:p>
        </w:tc>
      </w:tr>
    </w:tbl>
    <w:p w14:paraId="75CFF2BC" w14:textId="77777777" w:rsidR="00506750" w:rsidRDefault="00506750" w:rsidP="00506750"/>
    <w:p w14:paraId="27305968" w14:textId="77777777" w:rsidR="00506750" w:rsidRDefault="00506750" w:rsidP="00506750"/>
    <w:p w14:paraId="090E4B6A" w14:textId="77777777" w:rsidR="00506750" w:rsidRDefault="00506750" w:rsidP="00506750"/>
    <w:p w14:paraId="50D4BE85" w14:textId="77777777" w:rsidR="00506750" w:rsidRDefault="00506750" w:rsidP="00506750"/>
    <w:p w14:paraId="1F3C6C36" w14:textId="77777777" w:rsidR="00506750" w:rsidRDefault="00506750" w:rsidP="00506750"/>
    <w:p w14:paraId="40347B23" w14:textId="77777777" w:rsidR="00506750" w:rsidRDefault="00506750" w:rsidP="00506750"/>
    <w:p w14:paraId="0E56981B" w14:textId="77777777" w:rsidR="00506750" w:rsidRDefault="00506750" w:rsidP="00506750"/>
    <w:p w14:paraId="041B8470" w14:textId="77777777" w:rsidR="00506750" w:rsidRDefault="00506750" w:rsidP="00506750"/>
    <w:p w14:paraId="163273A2" w14:textId="25CC5DA8" w:rsidR="00506750" w:rsidRDefault="00506750" w:rsidP="00506750">
      <w:pPr>
        <w:pStyle w:val="Kop4"/>
      </w:pPr>
      <w:r>
        <w:lastRenderedPageBreak/>
        <w:t>Gegevens verwijzer</w:t>
      </w:r>
    </w:p>
    <w:p w14:paraId="2AC0093F" w14:textId="1A13FCBB" w:rsidR="00506750" w:rsidRDefault="00506750" w:rsidP="00506750">
      <w:r w:rsidRPr="548B754D">
        <w:t xml:space="preserve">Zie </w:t>
      </w:r>
      <w:r w:rsidRPr="548B754D">
        <w:fldChar w:fldCharType="begin"/>
      </w:r>
      <w:r w:rsidRPr="548B754D">
        <w:instrText xml:space="preserve"> REF _Ref107840357 \h  \* MERGEFORMAT </w:instrText>
      </w:r>
      <w:r w:rsidRPr="548B754D">
        <w:fldChar w:fldCharType="separate"/>
      </w:r>
      <w:r w:rsidRPr="548B754D">
        <w:t>aanvullende informatie</w:t>
      </w:r>
      <w:r w:rsidRPr="548B754D">
        <w:fldChar w:fldCharType="end"/>
      </w:r>
      <w:r w:rsidRPr="548B754D">
        <w:t xml:space="preserve"> – </w:t>
      </w:r>
      <w:r>
        <w:t xml:space="preserve">voor geldige verwijzers zie: </w:t>
      </w:r>
      <w:r>
        <w:fldChar w:fldCharType="begin"/>
      </w:r>
      <w:r>
        <w:instrText xml:space="preserve"> REF _Ref124425740 \h </w:instrText>
      </w:r>
      <w:r>
        <w:fldChar w:fldCharType="separate"/>
      </w:r>
      <w:r w:rsidRPr="00243600">
        <w:rPr>
          <w:b/>
          <w:bCs/>
          <w:i/>
          <w:iCs/>
        </w:rPr>
        <w:t>Geldige verwijzers</w:t>
      </w:r>
      <w:r>
        <w:fldChar w:fldCharType="end"/>
      </w:r>
    </w:p>
    <w:p w14:paraId="0BD3529A" w14:textId="77777777" w:rsidR="00506750" w:rsidRDefault="00506750" w:rsidP="00506750"/>
    <w:tbl>
      <w:tblPr>
        <w:tblW w:w="503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550"/>
        <w:gridCol w:w="6804"/>
      </w:tblGrid>
      <w:tr w:rsidR="00DB0B66" w:rsidRPr="004703F8" w14:paraId="001FE567" w14:textId="77777777" w:rsidTr="00506750">
        <w:tc>
          <w:tcPr>
            <w:tcW w:w="1363" w:type="pct"/>
            <w:tcBorders>
              <w:top w:val="single" w:sz="4" w:space="0" w:color="auto"/>
            </w:tcBorders>
            <w:shd w:val="clear" w:color="auto" w:fill="D7E6E7"/>
            <w:vAlign w:val="center"/>
          </w:tcPr>
          <w:p w14:paraId="6A37DF1C" w14:textId="77777777" w:rsidR="00DB0B66" w:rsidRPr="0047128E" w:rsidRDefault="00DB0B66" w:rsidP="00591191">
            <w:r>
              <w:t>Naam instelling</w:t>
            </w:r>
          </w:p>
        </w:tc>
        <w:tc>
          <w:tcPr>
            <w:tcW w:w="3637" w:type="pct"/>
            <w:tcBorders>
              <w:top w:val="single" w:sz="4" w:space="0" w:color="auto"/>
            </w:tcBorders>
            <w:shd w:val="clear" w:color="auto" w:fill="auto"/>
            <w:vAlign w:val="center"/>
          </w:tcPr>
          <w:p w14:paraId="7C7719A6" w14:textId="77777777" w:rsidR="00DB0B66" w:rsidRPr="0047128E" w:rsidRDefault="00DB0B66" w:rsidP="00591191">
            <w:permStart w:id="1872067715" w:edGrp="everyone"/>
            <w:r w:rsidRPr="0047128E">
              <w:t xml:space="preserve">  </w:t>
            </w:r>
            <w:permEnd w:id="1872067715"/>
          </w:p>
        </w:tc>
      </w:tr>
      <w:tr w:rsidR="00DB0B66" w:rsidRPr="004703F8" w14:paraId="7BA949ED" w14:textId="77777777" w:rsidTr="00506750">
        <w:tc>
          <w:tcPr>
            <w:tcW w:w="1363" w:type="pct"/>
            <w:shd w:val="clear" w:color="auto" w:fill="D7E6E7"/>
            <w:vAlign w:val="center"/>
          </w:tcPr>
          <w:p w14:paraId="62B049B4" w14:textId="77777777" w:rsidR="00DB0B66" w:rsidRPr="0047128E" w:rsidRDefault="00DB0B66" w:rsidP="00591191">
            <w:r w:rsidRPr="0047128E">
              <w:t xml:space="preserve">Straat + huisnummer </w:t>
            </w:r>
          </w:p>
        </w:tc>
        <w:tc>
          <w:tcPr>
            <w:tcW w:w="3637" w:type="pct"/>
            <w:shd w:val="clear" w:color="auto" w:fill="auto"/>
            <w:vAlign w:val="center"/>
          </w:tcPr>
          <w:p w14:paraId="20085B75" w14:textId="77777777" w:rsidR="00DB0B66" w:rsidRPr="0047128E" w:rsidRDefault="00DB0B66" w:rsidP="00591191">
            <w:permStart w:id="1335298443" w:edGrp="everyone"/>
            <w:r w:rsidRPr="0047128E">
              <w:t xml:space="preserve">  </w:t>
            </w:r>
            <w:permEnd w:id="1335298443"/>
          </w:p>
        </w:tc>
      </w:tr>
      <w:tr w:rsidR="00DB0B66" w:rsidRPr="004703F8" w14:paraId="65C467A9" w14:textId="77777777" w:rsidTr="00506750">
        <w:tc>
          <w:tcPr>
            <w:tcW w:w="1363" w:type="pct"/>
            <w:tcBorders>
              <w:bottom w:val="single" w:sz="4" w:space="0" w:color="auto"/>
            </w:tcBorders>
            <w:shd w:val="clear" w:color="auto" w:fill="D7E6E7"/>
            <w:vAlign w:val="center"/>
          </w:tcPr>
          <w:p w14:paraId="288612AB" w14:textId="77777777" w:rsidR="00DB0B66" w:rsidRPr="0047128E" w:rsidRDefault="00DB0B66" w:rsidP="00591191">
            <w:r w:rsidRPr="0047128E">
              <w:t>Postcode + plaats</w:t>
            </w:r>
          </w:p>
        </w:tc>
        <w:tc>
          <w:tcPr>
            <w:tcW w:w="3637" w:type="pct"/>
            <w:tcBorders>
              <w:bottom w:val="single" w:sz="4" w:space="0" w:color="auto"/>
            </w:tcBorders>
            <w:shd w:val="clear" w:color="auto" w:fill="auto"/>
            <w:vAlign w:val="center"/>
          </w:tcPr>
          <w:p w14:paraId="3A86F07B" w14:textId="77777777" w:rsidR="00DB0B66" w:rsidRPr="0047128E" w:rsidRDefault="00DB0B66" w:rsidP="00591191">
            <w:permStart w:id="1847993872" w:edGrp="everyone"/>
            <w:r w:rsidRPr="0047128E">
              <w:t xml:space="preserve">  </w:t>
            </w:r>
            <w:permEnd w:id="1847993872"/>
          </w:p>
        </w:tc>
      </w:tr>
      <w:tr w:rsidR="00DB0B66" w:rsidRPr="004703F8" w14:paraId="68290AAF" w14:textId="77777777" w:rsidTr="00506750">
        <w:tc>
          <w:tcPr>
            <w:tcW w:w="5000" w:type="pct"/>
            <w:gridSpan w:val="2"/>
            <w:tcBorders>
              <w:top w:val="single" w:sz="4" w:space="0" w:color="auto"/>
              <w:left w:val="nil"/>
              <w:bottom w:val="single" w:sz="4" w:space="0" w:color="auto"/>
              <w:right w:val="nil"/>
            </w:tcBorders>
            <w:shd w:val="clear" w:color="auto" w:fill="auto"/>
            <w:vAlign w:val="center"/>
          </w:tcPr>
          <w:p w14:paraId="3AC9BB73" w14:textId="77777777" w:rsidR="00DB0B66" w:rsidRPr="0047128E" w:rsidRDefault="00DB0B66" w:rsidP="00591191"/>
        </w:tc>
      </w:tr>
      <w:tr w:rsidR="00DB0B66" w:rsidRPr="004703F8" w14:paraId="2BF5231D" w14:textId="77777777" w:rsidTr="00506750">
        <w:tc>
          <w:tcPr>
            <w:tcW w:w="1363" w:type="pct"/>
            <w:tcBorders>
              <w:top w:val="single" w:sz="4" w:space="0" w:color="auto"/>
            </w:tcBorders>
            <w:shd w:val="clear" w:color="auto" w:fill="D7E6E7"/>
            <w:vAlign w:val="center"/>
          </w:tcPr>
          <w:p w14:paraId="098BC899" w14:textId="77777777" w:rsidR="00DB0B66" w:rsidRPr="0047128E" w:rsidRDefault="00DB0B66" w:rsidP="00591191">
            <w:r>
              <w:t>Naam + initialen verwijzer</w:t>
            </w:r>
          </w:p>
        </w:tc>
        <w:tc>
          <w:tcPr>
            <w:tcW w:w="3637" w:type="pct"/>
            <w:tcBorders>
              <w:top w:val="single" w:sz="4" w:space="0" w:color="auto"/>
            </w:tcBorders>
            <w:shd w:val="clear" w:color="auto" w:fill="auto"/>
            <w:vAlign w:val="center"/>
          </w:tcPr>
          <w:p w14:paraId="529B5412" w14:textId="51763B92" w:rsidR="00DB0B66" w:rsidRPr="000F5BA1" w:rsidRDefault="00DB0B66" w:rsidP="00591191">
            <w:pPr>
              <w:rPr>
                <w:sz w:val="12"/>
                <w:szCs w:val="12"/>
              </w:rPr>
            </w:pPr>
            <w:permStart w:id="421887335" w:edGrp="everyone"/>
            <w:r w:rsidRPr="0047128E">
              <w:t xml:space="preserve">  </w:t>
            </w:r>
            <w:permEnd w:id="421887335"/>
          </w:p>
        </w:tc>
      </w:tr>
      <w:tr w:rsidR="00DB0B66" w:rsidRPr="004703F8" w14:paraId="6B3BA842" w14:textId="77777777" w:rsidTr="00506750">
        <w:tc>
          <w:tcPr>
            <w:tcW w:w="1363" w:type="pct"/>
            <w:shd w:val="clear" w:color="auto" w:fill="D7E6E7"/>
            <w:vAlign w:val="center"/>
          </w:tcPr>
          <w:p w14:paraId="7650CA93" w14:textId="77777777" w:rsidR="00DB0B66" w:rsidRPr="0047128E" w:rsidRDefault="00DB0B66" w:rsidP="00591191">
            <w:r w:rsidRPr="0047128E">
              <w:t xml:space="preserve">AGB-code </w:t>
            </w:r>
            <w:r>
              <w:t>verwijzer</w:t>
            </w:r>
          </w:p>
        </w:tc>
        <w:tc>
          <w:tcPr>
            <w:tcW w:w="3637" w:type="pct"/>
            <w:shd w:val="clear" w:color="auto" w:fill="auto"/>
            <w:vAlign w:val="center"/>
          </w:tcPr>
          <w:p w14:paraId="14786EB4" w14:textId="77777777" w:rsidR="00DB0B66" w:rsidRPr="0047128E" w:rsidRDefault="00DB0B66" w:rsidP="00591191">
            <w:permStart w:id="1300978472" w:edGrp="everyone"/>
            <w:r w:rsidRPr="0047128E">
              <w:t xml:space="preserve">  </w:t>
            </w:r>
            <w:permEnd w:id="1300978472"/>
          </w:p>
        </w:tc>
      </w:tr>
      <w:tr w:rsidR="00DB0B66" w:rsidRPr="004703F8" w14:paraId="180B2848" w14:textId="77777777" w:rsidTr="00506750">
        <w:tc>
          <w:tcPr>
            <w:tcW w:w="1363" w:type="pct"/>
            <w:shd w:val="clear" w:color="auto" w:fill="D7E6E7"/>
            <w:vAlign w:val="center"/>
          </w:tcPr>
          <w:p w14:paraId="6AB2E702" w14:textId="77777777" w:rsidR="00DB0B66" w:rsidRPr="0047128E" w:rsidRDefault="00DB0B66" w:rsidP="00591191">
            <w:r w:rsidRPr="0047128E">
              <w:t>Functie</w:t>
            </w:r>
          </w:p>
        </w:tc>
        <w:tc>
          <w:tcPr>
            <w:tcW w:w="3637" w:type="pct"/>
            <w:shd w:val="clear" w:color="auto" w:fill="auto"/>
            <w:vAlign w:val="center"/>
          </w:tcPr>
          <w:p w14:paraId="6C551B74" w14:textId="77777777" w:rsidR="00DB0B66" w:rsidRPr="0047128E" w:rsidRDefault="00DB0B66" w:rsidP="00591191">
            <w:permStart w:id="507585358" w:edGrp="everyone"/>
            <w:r>
              <w:t xml:space="preserve"> </w:t>
            </w:r>
            <w:r w:rsidRPr="0047128E">
              <w:t xml:space="preserve"> </w:t>
            </w:r>
            <w:permEnd w:id="507585358"/>
          </w:p>
        </w:tc>
      </w:tr>
      <w:tr w:rsidR="00DB0B66" w:rsidRPr="004703F8" w14:paraId="25F4DDB8" w14:textId="77777777" w:rsidTr="00506750">
        <w:tc>
          <w:tcPr>
            <w:tcW w:w="1363" w:type="pct"/>
            <w:shd w:val="clear" w:color="auto" w:fill="D7E6E7"/>
            <w:vAlign w:val="center"/>
          </w:tcPr>
          <w:p w14:paraId="7F14FE6F" w14:textId="62051755" w:rsidR="00DB0B66" w:rsidRPr="0047128E" w:rsidRDefault="00DB0B66" w:rsidP="00591191">
            <w:r>
              <w:t>Bent u regiebehandelaar van deze pati</w:t>
            </w:r>
            <w:r w:rsidR="00A84FD0">
              <w:t>ë</w:t>
            </w:r>
            <w:r>
              <w:t>nt?</w:t>
            </w:r>
          </w:p>
        </w:tc>
        <w:tc>
          <w:tcPr>
            <w:tcW w:w="3637" w:type="pct"/>
            <w:shd w:val="clear" w:color="auto" w:fill="auto"/>
            <w:vAlign w:val="center"/>
          </w:tcPr>
          <w:p w14:paraId="6371F5F0" w14:textId="77777777" w:rsidR="00DB0B66" w:rsidRPr="0047128E" w:rsidRDefault="00DB0B66" w:rsidP="00591191">
            <w:r w:rsidRPr="52B74374">
              <w:t>Ja / Nee / Niet van toepassing</w:t>
            </w:r>
          </w:p>
        </w:tc>
      </w:tr>
      <w:tr w:rsidR="00DB0B66" w:rsidRPr="004703F8" w14:paraId="4A50AD5E" w14:textId="77777777" w:rsidTr="00506750">
        <w:tc>
          <w:tcPr>
            <w:tcW w:w="1363" w:type="pct"/>
            <w:shd w:val="clear" w:color="auto" w:fill="D7E6E7"/>
            <w:vAlign w:val="center"/>
          </w:tcPr>
          <w:p w14:paraId="3DEA940A" w14:textId="77777777" w:rsidR="00DB0B66" w:rsidRPr="0047128E" w:rsidRDefault="00DB0B66" w:rsidP="00591191">
            <w:r w:rsidRPr="0047128E">
              <w:t>Telefoonnummer</w:t>
            </w:r>
          </w:p>
        </w:tc>
        <w:tc>
          <w:tcPr>
            <w:tcW w:w="3637" w:type="pct"/>
            <w:shd w:val="clear" w:color="auto" w:fill="auto"/>
            <w:vAlign w:val="center"/>
          </w:tcPr>
          <w:p w14:paraId="6B3E2650" w14:textId="77777777" w:rsidR="00DB0B66" w:rsidRPr="0047128E" w:rsidRDefault="00DB0B66" w:rsidP="00591191">
            <w:permStart w:id="473787446" w:edGrp="everyone"/>
            <w:r>
              <w:t xml:space="preserve"> </w:t>
            </w:r>
            <w:r w:rsidRPr="0047128E">
              <w:t xml:space="preserve"> </w:t>
            </w:r>
            <w:permEnd w:id="473787446"/>
          </w:p>
        </w:tc>
      </w:tr>
      <w:tr w:rsidR="00DB0B66" w:rsidRPr="004703F8" w14:paraId="7DA95305" w14:textId="77777777" w:rsidTr="00506750">
        <w:tc>
          <w:tcPr>
            <w:tcW w:w="1363" w:type="pct"/>
            <w:shd w:val="clear" w:color="auto" w:fill="D7E6E7"/>
            <w:vAlign w:val="center"/>
          </w:tcPr>
          <w:p w14:paraId="1417D4FB" w14:textId="77777777" w:rsidR="00DB0B66" w:rsidRPr="0047128E" w:rsidRDefault="00DB0B66" w:rsidP="00591191">
            <w:r>
              <w:t>Telefonische bereikbaarheid</w:t>
            </w:r>
          </w:p>
        </w:tc>
        <w:tc>
          <w:tcPr>
            <w:tcW w:w="3637" w:type="pct"/>
            <w:shd w:val="clear" w:color="auto" w:fill="auto"/>
            <w:vAlign w:val="center"/>
          </w:tcPr>
          <w:p w14:paraId="71524EE3" w14:textId="77777777" w:rsidR="00DB0B66" w:rsidRDefault="00DB0B66" w:rsidP="00591191">
            <w:permStart w:id="1817607359" w:edGrp="everyone"/>
            <w:r>
              <w:t xml:space="preserve"> </w:t>
            </w:r>
            <w:r w:rsidRPr="0047128E">
              <w:t xml:space="preserve"> </w:t>
            </w:r>
            <w:permEnd w:id="1817607359"/>
          </w:p>
        </w:tc>
      </w:tr>
      <w:tr w:rsidR="00DB0B66" w:rsidRPr="004703F8" w14:paraId="7623EE04" w14:textId="77777777" w:rsidTr="00506750">
        <w:tc>
          <w:tcPr>
            <w:tcW w:w="1363" w:type="pct"/>
            <w:shd w:val="clear" w:color="auto" w:fill="D7E6E7"/>
            <w:vAlign w:val="center"/>
          </w:tcPr>
          <w:p w14:paraId="63E2F10F" w14:textId="77777777" w:rsidR="00DB0B66" w:rsidRPr="0047128E" w:rsidRDefault="00DB0B66" w:rsidP="00591191">
            <w:r w:rsidRPr="005107BC">
              <w:t xml:space="preserve">E-mail </w:t>
            </w:r>
          </w:p>
        </w:tc>
        <w:tc>
          <w:tcPr>
            <w:tcW w:w="3637" w:type="pct"/>
            <w:shd w:val="clear" w:color="auto" w:fill="auto"/>
            <w:vAlign w:val="center"/>
          </w:tcPr>
          <w:p w14:paraId="1446AB3D" w14:textId="77777777" w:rsidR="00DB0B66" w:rsidRPr="0047128E" w:rsidRDefault="00DB0B66" w:rsidP="00591191">
            <w:permStart w:id="1400598670" w:edGrp="everyone"/>
            <w:r>
              <w:t xml:space="preserve"> </w:t>
            </w:r>
            <w:r w:rsidRPr="0047128E">
              <w:t xml:space="preserve"> </w:t>
            </w:r>
            <w:permEnd w:id="1400598670"/>
          </w:p>
        </w:tc>
      </w:tr>
      <w:tr w:rsidR="00DB0B66" w:rsidRPr="004703F8" w14:paraId="28ED3FDF" w14:textId="77777777" w:rsidTr="00506750">
        <w:trPr>
          <w:trHeight w:val="874"/>
        </w:trPr>
        <w:tc>
          <w:tcPr>
            <w:tcW w:w="1363" w:type="pct"/>
            <w:shd w:val="clear" w:color="auto" w:fill="D7E6E7"/>
            <w:vAlign w:val="center"/>
          </w:tcPr>
          <w:p w14:paraId="5B6F0BC2" w14:textId="77777777" w:rsidR="00DB0B66" w:rsidRPr="0047128E" w:rsidRDefault="00DB0B66" w:rsidP="00591191">
            <w:r w:rsidRPr="0047128E">
              <w:t xml:space="preserve">Stempel </w:t>
            </w:r>
            <w:r>
              <w:t>of h</w:t>
            </w:r>
            <w:r w:rsidRPr="0047128E">
              <w:t xml:space="preserve">andtekening </w:t>
            </w:r>
            <w:r>
              <w:t>verwijzer</w:t>
            </w:r>
          </w:p>
          <w:p w14:paraId="4E22F881" w14:textId="77777777" w:rsidR="00DB0B66" w:rsidRPr="0047128E" w:rsidRDefault="00DB0B66" w:rsidP="00591191">
            <w:pPr>
              <w:rPr>
                <w:b/>
              </w:rPr>
            </w:pPr>
          </w:p>
          <w:p w14:paraId="2EA43D56" w14:textId="77777777" w:rsidR="00DB0B66" w:rsidRPr="0047128E" w:rsidRDefault="00DB0B66" w:rsidP="00591191">
            <w:pPr>
              <w:ind w:left="34" w:hanging="34"/>
              <w:rPr>
                <w:b/>
              </w:rPr>
            </w:pPr>
          </w:p>
        </w:tc>
        <w:tc>
          <w:tcPr>
            <w:tcW w:w="3637" w:type="pct"/>
            <w:shd w:val="clear" w:color="auto" w:fill="auto"/>
            <w:vAlign w:val="center"/>
          </w:tcPr>
          <w:p w14:paraId="6DD1E93A" w14:textId="77777777" w:rsidR="00DB0B66" w:rsidRPr="0047128E" w:rsidRDefault="00DB0B66" w:rsidP="00591191"/>
        </w:tc>
      </w:tr>
    </w:tbl>
    <w:p w14:paraId="1083F40C" w14:textId="16333043" w:rsidR="00DB3547" w:rsidRPr="00A30288" w:rsidRDefault="00DB0B66" w:rsidP="000F2BA8">
      <w:pPr>
        <w:rPr>
          <w:sz w:val="18"/>
          <w:szCs w:val="18"/>
        </w:rPr>
      </w:pPr>
      <w:r w:rsidRPr="548B754D">
        <w:rPr>
          <w:sz w:val="18"/>
          <w:szCs w:val="18"/>
        </w:rPr>
        <w:t xml:space="preserve">Indien huisarts niet de verwijzer is </w:t>
      </w:r>
    </w:p>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462"/>
        <w:gridCol w:w="6894"/>
      </w:tblGrid>
      <w:tr w:rsidR="00DB0B66" w:rsidRPr="0047128E" w14:paraId="0BE1FD68" w14:textId="77777777" w:rsidTr="00C3472E">
        <w:tc>
          <w:tcPr>
            <w:tcW w:w="1316" w:type="pct"/>
            <w:shd w:val="clear" w:color="auto" w:fill="D7E6E7"/>
            <w:vAlign w:val="center"/>
          </w:tcPr>
          <w:p w14:paraId="55DA80B1" w14:textId="77777777" w:rsidR="00DB0B66" w:rsidRPr="0047128E" w:rsidRDefault="00DB0B66" w:rsidP="00591191">
            <w:r w:rsidRPr="0047128E">
              <w:t xml:space="preserve">Naam </w:t>
            </w:r>
            <w:r>
              <w:t>Huisarts</w:t>
            </w:r>
          </w:p>
        </w:tc>
        <w:tc>
          <w:tcPr>
            <w:tcW w:w="3684" w:type="pct"/>
            <w:shd w:val="clear" w:color="auto" w:fill="auto"/>
            <w:vAlign w:val="center"/>
          </w:tcPr>
          <w:p w14:paraId="3A87EED4" w14:textId="77777777" w:rsidR="00DB0B66" w:rsidRPr="0047128E" w:rsidRDefault="00DB0B66" w:rsidP="00591191">
            <w:permStart w:id="833577110" w:edGrp="everyone"/>
            <w:r>
              <w:t xml:space="preserve">  </w:t>
            </w:r>
            <w:permEnd w:id="833577110"/>
          </w:p>
        </w:tc>
      </w:tr>
      <w:tr w:rsidR="00DB0B66" w:rsidRPr="0047128E" w14:paraId="1E15AC6A" w14:textId="77777777" w:rsidTr="00C3472E">
        <w:tc>
          <w:tcPr>
            <w:tcW w:w="1316" w:type="pct"/>
            <w:shd w:val="clear" w:color="auto" w:fill="D7E6E7"/>
            <w:vAlign w:val="center"/>
          </w:tcPr>
          <w:p w14:paraId="77C32FB5" w14:textId="77777777" w:rsidR="00DB0B66" w:rsidRPr="0047128E" w:rsidRDefault="00DB0B66" w:rsidP="00591191">
            <w:r>
              <w:t>Adres</w:t>
            </w:r>
          </w:p>
        </w:tc>
        <w:tc>
          <w:tcPr>
            <w:tcW w:w="3684" w:type="pct"/>
            <w:shd w:val="clear" w:color="auto" w:fill="auto"/>
            <w:vAlign w:val="center"/>
          </w:tcPr>
          <w:p w14:paraId="160A240C" w14:textId="77777777" w:rsidR="00DB0B66" w:rsidRPr="0047128E" w:rsidRDefault="00DB0B66" w:rsidP="00591191">
            <w:permStart w:id="447628219" w:edGrp="everyone"/>
            <w:r>
              <w:t xml:space="preserve">  </w:t>
            </w:r>
            <w:permEnd w:id="447628219"/>
          </w:p>
        </w:tc>
      </w:tr>
      <w:tr w:rsidR="00DB0B66" w:rsidRPr="0047128E" w14:paraId="63411149" w14:textId="77777777" w:rsidTr="00C3472E">
        <w:tc>
          <w:tcPr>
            <w:tcW w:w="1316" w:type="pct"/>
            <w:shd w:val="clear" w:color="auto" w:fill="D7E6E7"/>
            <w:vAlign w:val="center"/>
          </w:tcPr>
          <w:p w14:paraId="40841FFF" w14:textId="77777777" w:rsidR="00DB0B66" w:rsidRPr="0047128E" w:rsidRDefault="00DB0B66" w:rsidP="00591191">
            <w:r w:rsidRPr="0047128E">
              <w:t>Telefoonnummer</w:t>
            </w:r>
          </w:p>
        </w:tc>
        <w:tc>
          <w:tcPr>
            <w:tcW w:w="3684" w:type="pct"/>
            <w:shd w:val="clear" w:color="auto" w:fill="auto"/>
            <w:vAlign w:val="center"/>
          </w:tcPr>
          <w:p w14:paraId="27CC4A09" w14:textId="77777777" w:rsidR="00DB0B66" w:rsidRPr="0047128E" w:rsidRDefault="00DB0B66" w:rsidP="00591191">
            <w:permStart w:id="141306445" w:edGrp="everyone"/>
            <w:r>
              <w:t xml:space="preserve">  </w:t>
            </w:r>
            <w:permEnd w:id="141306445"/>
          </w:p>
        </w:tc>
      </w:tr>
    </w:tbl>
    <w:p w14:paraId="08572147" w14:textId="11A44CC7" w:rsidR="00DB0B66" w:rsidRDefault="00DB0B66" w:rsidP="00DB0B66"/>
    <w:p w14:paraId="3AA0E095" w14:textId="77777777" w:rsidR="00506750" w:rsidRPr="009235A5" w:rsidRDefault="00506750" w:rsidP="00506750">
      <w:pPr>
        <w:rPr>
          <w:b/>
          <w:bCs/>
        </w:rPr>
      </w:pPr>
      <w:r w:rsidRPr="00DB0B66">
        <w:rPr>
          <w:b/>
          <w:bCs/>
        </w:rPr>
        <w:t>N.B. Wij verzoeken u om voor alle betrokken contactpersonen een Toestemmingsformulier uitwisselen informatie in te vullen. U vindt deze op pagina 6 van dit aanmeldformulier.</w:t>
      </w:r>
    </w:p>
    <w:p w14:paraId="4E803C37" w14:textId="77777777" w:rsidR="00506750" w:rsidRDefault="00506750">
      <w:pPr>
        <w:spacing w:line="240" w:lineRule="auto"/>
      </w:pPr>
      <w:r>
        <w:br w:type="page"/>
      </w:r>
    </w:p>
    <w:p w14:paraId="6F4F7E1C" w14:textId="69AA8A15" w:rsidR="00DB0B66" w:rsidRDefault="00DB0B66" w:rsidP="00DB0B66">
      <w:r>
        <w:lastRenderedPageBreak/>
        <w:t xml:space="preserve">Extra in te vullen bij een </w:t>
      </w:r>
      <w:r w:rsidRPr="00DB0B66">
        <w:rPr>
          <w:b/>
          <w:bCs/>
          <w:u w:val="single"/>
        </w:rPr>
        <w:t>doorverwijzing</w:t>
      </w:r>
      <w:r>
        <w:t xml:space="preserve"> vanuit andere GGZ-instelling:</w:t>
      </w:r>
    </w:p>
    <w:p w14:paraId="57A5F0A8" w14:textId="77777777" w:rsidR="00DB0B66" w:rsidRDefault="00DB0B66" w:rsidP="00DB0B66"/>
    <w:p w14:paraId="672239AB" w14:textId="140E39DF" w:rsidR="00DB0B66" w:rsidRDefault="00DB0B66" w:rsidP="00DB0B66">
      <w:r>
        <w:t xml:space="preserve">Bij ARQ Centrum’45 spreken wij van een doorverwijzing wanneer u als regiebehandelaar betrokken blijft bij de patiënt tot bekend is welke zorg wij indiceren. Gezien ons </w:t>
      </w:r>
      <w:proofErr w:type="spellStart"/>
      <w:r>
        <w:t>hoogspecialistische</w:t>
      </w:r>
      <w:proofErr w:type="spellEnd"/>
      <w:r>
        <w:t xml:space="preserve"> behandelaanbod gericht op traumaverwerking zullen wij mogelijk een verzoek aan u doen om parallel zorg te blijven bieden aan patiënt. Om dit goed te laten verlopen vragen wij u om de volgende gegevens in te vullen:</w:t>
      </w:r>
    </w:p>
    <w:p w14:paraId="53F2DF46" w14:textId="74848604" w:rsidR="00DB0B66" w:rsidRDefault="00DB0B66" w:rsidP="00DB0B66"/>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6016"/>
        <w:gridCol w:w="3340"/>
      </w:tblGrid>
      <w:tr w:rsidR="00DB0B66" w:rsidRPr="0047128E" w14:paraId="6FDBB69B" w14:textId="77777777" w:rsidTr="00C3472E">
        <w:tc>
          <w:tcPr>
            <w:tcW w:w="3215" w:type="pct"/>
            <w:shd w:val="clear" w:color="auto" w:fill="D7E6E7"/>
            <w:vAlign w:val="center"/>
          </w:tcPr>
          <w:p w14:paraId="56E528EE" w14:textId="77777777" w:rsidR="00DB0B66" w:rsidRPr="0047128E" w:rsidRDefault="00DB0B66" w:rsidP="00591191">
            <w:pPr>
              <w:ind w:left="34" w:hanging="34"/>
            </w:pPr>
            <w:r>
              <w:t xml:space="preserve">Blijven jullie als instelling betrokken bij de zorg van patiënt? </w:t>
            </w:r>
          </w:p>
        </w:tc>
        <w:tc>
          <w:tcPr>
            <w:tcW w:w="1785" w:type="pct"/>
            <w:shd w:val="clear" w:color="auto" w:fill="auto"/>
            <w:vAlign w:val="center"/>
          </w:tcPr>
          <w:p w14:paraId="30600CE7" w14:textId="77777777" w:rsidR="00DB0B66" w:rsidRPr="0047128E" w:rsidRDefault="00DB0B66" w:rsidP="00591191">
            <w:r w:rsidRPr="480561DE">
              <w:t>Ja / Nee</w:t>
            </w:r>
          </w:p>
        </w:tc>
      </w:tr>
    </w:tbl>
    <w:p w14:paraId="1B1635DD" w14:textId="27E19296" w:rsidR="00DB0B66" w:rsidRDefault="00DB0B66" w:rsidP="00DB0B66"/>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462"/>
        <w:gridCol w:w="6894"/>
      </w:tblGrid>
      <w:tr w:rsidR="00DB0B66" w:rsidRPr="00204DFD" w14:paraId="75F3554E" w14:textId="77777777" w:rsidTr="009235A5">
        <w:trPr>
          <w:trHeight w:val="709"/>
        </w:trPr>
        <w:tc>
          <w:tcPr>
            <w:tcW w:w="1316" w:type="pct"/>
            <w:shd w:val="clear" w:color="auto" w:fill="D7E6E7"/>
            <w:vAlign w:val="center"/>
          </w:tcPr>
          <w:p w14:paraId="1511FCA5" w14:textId="77777777" w:rsidR="00DB0B66" w:rsidRPr="0047128E" w:rsidRDefault="00DB0B66" w:rsidP="009235A5">
            <w:r>
              <w:t>Betrokken behandelaren, anders dan verwijzer.</w:t>
            </w:r>
          </w:p>
        </w:tc>
        <w:tc>
          <w:tcPr>
            <w:tcW w:w="3684" w:type="pct"/>
            <w:shd w:val="clear" w:color="auto" w:fill="auto"/>
            <w:vAlign w:val="center"/>
          </w:tcPr>
          <w:p w14:paraId="6E16064D" w14:textId="77777777" w:rsidR="00DB0B66" w:rsidRDefault="00DB0B66" w:rsidP="00591191">
            <w:permStart w:id="211843387" w:edGrp="everyone"/>
            <w:r w:rsidRPr="480561DE">
              <w:t xml:space="preserve"> </w:t>
            </w:r>
          </w:p>
          <w:permEnd w:id="211843387"/>
          <w:p w14:paraId="5DFCB94C" w14:textId="77777777" w:rsidR="00DB0B66" w:rsidRDefault="00DB0B66" w:rsidP="009235A5">
            <w:pPr>
              <w:jc w:val="both"/>
              <w:rPr>
                <w:sz w:val="12"/>
                <w:szCs w:val="12"/>
              </w:rPr>
            </w:pPr>
          </w:p>
          <w:p w14:paraId="435D863B" w14:textId="77777777" w:rsidR="00DB0B66" w:rsidRPr="00204DFD" w:rsidRDefault="00DB0B66" w:rsidP="00591191">
            <w:pPr>
              <w:rPr>
                <w:sz w:val="12"/>
                <w:szCs w:val="12"/>
              </w:rPr>
            </w:pPr>
          </w:p>
        </w:tc>
      </w:tr>
      <w:tr w:rsidR="00DB0B66" w:rsidRPr="00204DFD" w14:paraId="5E6BFCDE" w14:textId="77777777" w:rsidTr="00C3472E">
        <w:tc>
          <w:tcPr>
            <w:tcW w:w="1316" w:type="pct"/>
            <w:shd w:val="clear" w:color="auto" w:fill="D7E6E7"/>
            <w:vAlign w:val="center"/>
          </w:tcPr>
          <w:p w14:paraId="131C834E" w14:textId="77777777" w:rsidR="00DB0B66" w:rsidRDefault="00DB0B66" w:rsidP="00591191">
            <w:r w:rsidRPr="0047128E">
              <w:t>Telefoonnummer</w:t>
            </w:r>
          </w:p>
        </w:tc>
        <w:tc>
          <w:tcPr>
            <w:tcW w:w="3684" w:type="pct"/>
            <w:shd w:val="clear" w:color="auto" w:fill="auto"/>
            <w:vAlign w:val="center"/>
          </w:tcPr>
          <w:p w14:paraId="47E60574" w14:textId="77777777" w:rsidR="00DB0B66" w:rsidRPr="0047128E" w:rsidRDefault="00DB0B66" w:rsidP="00591191">
            <w:permStart w:id="1774191187" w:edGrp="everyone"/>
            <w:r>
              <w:t xml:space="preserve"> </w:t>
            </w:r>
            <w:r w:rsidRPr="0047128E">
              <w:t xml:space="preserve"> </w:t>
            </w:r>
            <w:permEnd w:id="1774191187"/>
          </w:p>
        </w:tc>
      </w:tr>
      <w:tr w:rsidR="00DB0B66" w:rsidRPr="00204DFD" w14:paraId="4A37390F" w14:textId="77777777" w:rsidTr="00C3472E">
        <w:tc>
          <w:tcPr>
            <w:tcW w:w="1316" w:type="pct"/>
            <w:shd w:val="clear" w:color="auto" w:fill="D7E6E7"/>
            <w:vAlign w:val="center"/>
          </w:tcPr>
          <w:p w14:paraId="6FD0C6A8" w14:textId="77777777" w:rsidR="00DB0B66" w:rsidRPr="0047128E" w:rsidRDefault="00DB0B66" w:rsidP="00591191">
            <w:r>
              <w:t>Telefonische bereikbaarheid</w:t>
            </w:r>
          </w:p>
        </w:tc>
        <w:tc>
          <w:tcPr>
            <w:tcW w:w="3684" w:type="pct"/>
            <w:shd w:val="clear" w:color="auto" w:fill="auto"/>
            <w:vAlign w:val="center"/>
          </w:tcPr>
          <w:p w14:paraId="37621E75" w14:textId="77777777" w:rsidR="00DB0B66" w:rsidRDefault="00DB0B66" w:rsidP="00591191">
            <w:permStart w:id="862070367" w:edGrp="everyone"/>
            <w:r>
              <w:t xml:space="preserve"> </w:t>
            </w:r>
            <w:r w:rsidRPr="0047128E">
              <w:t xml:space="preserve"> </w:t>
            </w:r>
            <w:permEnd w:id="862070367"/>
          </w:p>
        </w:tc>
      </w:tr>
      <w:tr w:rsidR="00DB0B66" w:rsidRPr="00204DFD" w14:paraId="197E7BF5" w14:textId="77777777" w:rsidTr="00C3472E">
        <w:tc>
          <w:tcPr>
            <w:tcW w:w="1316" w:type="pct"/>
            <w:shd w:val="clear" w:color="auto" w:fill="D7E6E7"/>
            <w:vAlign w:val="center"/>
          </w:tcPr>
          <w:p w14:paraId="4394C406" w14:textId="77777777" w:rsidR="00DB0B66" w:rsidRDefault="00DB0B66" w:rsidP="00591191">
            <w:r w:rsidRPr="005107BC">
              <w:t xml:space="preserve">E-mail </w:t>
            </w:r>
          </w:p>
        </w:tc>
        <w:tc>
          <w:tcPr>
            <w:tcW w:w="3684" w:type="pct"/>
            <w:shd w:val="clear" w:color="auto" w:fill="auto"/>
            <w:vAlign w:val="center"/>
          </w:tcPr>
          <w:p w14:paraId="3D30F046" w14:textId="77777777" w:rsidR="00DB0B66" w:rsidRDefault="00DB0B66" w:rsidP="00591191">
            <w:permStart w:id="1546347555" w:edGrp="everyone"/>
            <w:r>
              <w:t xml:space="preserve"> </w:t>
            </w:r>
            <w:r w:rsidRPr="0047128E">
              <w:t xml:space="preserve"> </w:t>
            </w:r>
            <w:permEnd w:id="1546347555"/>
          </w:p>
        </w:tc>
      </w:tr>
    </w:tbl>
    <w:p w14:paraId="7D400AAE" w14:textId="1CE6AEAC" w:rsidR="00DB0B66" w:rsidRDefault="00DB0B66" w:rsidP="00DB0B66"/>
    <w:p w14:paraId="4CA746E7" w14:textId="77777777" w:rsidR="00506750" w:rsidRDefault="00506750">
      <w:pPr>
        <w:spacing w:line="240" w:lineRule="auto"/>
        <w:rPr>
          <w:b/>
          <w:bCs/>
          <w:color w:val="005E73"/>
          <w:sz w:val="24"/>
          <w:szCs w:val="24"/>
        </w:rPr>
      </w:pPr>
      <w:r>
        <w:br w:type="page"/>
      </w:r>
    </w:p>
    <w:p w14:paraId="06D51C5C" w14:textId="242F7BA6" w:rsidR="00DB0B66" w:rsidRDefault="00DB0B66" w:rsidP="009235A5">
      <w:pPr>
        <w:pStyle w:val="Kop4"/>
      </w:pPr>
      <w:r w:rsidRPr="00DB0B66">
        <w:lastRenderedPageBreak/>
        <w:t>Inhoudelijke gegevens:</w:t>
      </w:r>
    </w:p>
    <w:p w14:paraId="03763F49" w14:textId="77777777" w:rsidR="009235A5" w:rsidRPr="009235A5" w:rsidRDefault="009235A5" w:rsidP="009235A5"/>
    <w:tbl>
      <w:tblPr>
        <w:tblStyle w:val="Tabelraster"/>
        <w:tblW w:w="9351" w:type="dxa"/>
        <w:tblLook w:val="04A0" w:firstRow="1" w:lastRow="0" w:firstColumn="1" w:lastColumn="0" w:noHBand="0" w:noVBand="1"/>
      </w:tblPr>
      <w:tblGrid>
        <w:gridCol w:w="4644"/>
        <w:gridCol w:w="4707"/>
      </w:tblGrid>
      <w:tr w:rsidR="00DB0B66" w14:paraId="5317F657" w14:textId="77777777" w:rsidTr="00C3472E">
        <w:tc>
          <w:tcPr>
            <w:tcW w:w="4644" w:type="dxa"/>
            <w:vMerge w:val="restart"/>
            <w:tcBorders>
              <w:right w:val="single" w:sz="4" w:space="0" w:color="auto"/>
            </w:tcBorders>
            <w:shd w:val="clear" w:color="auto" w:fill="D7E6E7"/>
          </w:tcPr>
          <w:p w14:paraId="36825269" w14:textId="77777777" w:rsidR="00DB0B66" w:rsidRDefault="00DB0B66" w:rsidP="00591191">
            <w:pPr>
              <w:rPr>
                <w:i/>
                <w:iCs/>
              </w:rPr>
            </w:pPr>
            <w:r w:rsidRPr="13CF7620">
              <w:rPr>
                <w:b/>
                <w:bCs/>
              </w:rPr>
              <w:t xml:space="preserve">Het betreft een aanmelding voor: </w:t>
            </w:r>
            <w:r w:rsidRPr="13CF7620">
              <w:rPr>
                <w:i/>
                <w:iCs/>
              </w:rPr>
              <w:t xml:space="preserve"> </w:t>
            </w:r>
          </w:p>
          <w:p w14:paraId="40A050EC" w14:textId="77777777" w:rsidR="00DB0B66" w:rsidRDefault="00DB0B66" w:rsidP="00591191">
            <w:pPr>
              <w:rPr>
                <w:b/>
                <w:bCs/>
                <w:i/>
                <w:iCs/>
              </w:rPr>
            </w:pPr>
          </w:p>
          <w:p w14:paraId="614D5236" w14:textId="77777777" w:rsidR="00DB0B66" w:rsidRPr="00F81B98" w:rsidRDefault="00DB0B66" w:rsidP="00591191">
            <w:r>
              <w:rPr>
                <w:b/>
                <w:bCs/>
              </w:rPr>
              <w:t>*</w:t>
            </w:r>
            <w:r w:rsidRPr="00C0463E">
              <w:rPr>
                <w:b/>
                <w:bCs/>
              </w:rPr>
              <w:t>N</w:t>
            </w:r>
            <w:r w:rsidRPr="00E837FB">
              <w:rPr>
                <w:b/>
                <w:bCs/>
              </w:rPr>
              <w:t xml:space="preserve">.B. </w:t>
            </w:r>
            <w:r w:rsidRPr="00E837FB">
              <w:t>Opname binnen onze kliniek is alleen mogelijk wanneer patiënt ook elders in behandeling is en blijft.</w:t>
            </w:r>
            <w:r>
              <w:t xml:space="preserve"> </w:t>
            </w:r>
          </w:p>
          <w:p w14:paraId="6E57D1B5" w14:textId="77777777" w:rsidR="00DB0B66" w:rsidRPr="0079789F" w:rsidRDefault="00DB0B66" w:rsidP="00591191">
            <w:pPr>
              <w:rPr>
                <w:b/>
                <w:bCs/>
              </w:rPr>
            </w:pPr>
          </w:p>
        </w:tc>
        <w:tc>
          <w:tcPr>
            <w:tcW w:w="4707" w:type="dxa"/>
            <w:tcBorders>
              <w:top w:val="single" w:sz="4" w:space="0" w:color="auto"/>
              <w:left w:val="single" w:sz="4" w:space="0" w:color="auto"/>
              <w:bottom w:val="nil"/>
              <w:right w:val="single" w:sz="4" w:space="0" w:color="auto"/>
            </w:tcBorders>
          </w:tcPr>
          <w:p w14:paraId="3A1502C4" w14:textId="77777777" w:rsidR="00DB0B66" w:rsidRDefault="00DB0B66" w:rsidP="00DB0B66">
            <w:pPr>
              <w:pStyle w:val="Lijstalinea"/>
              <w:numPr>
                <w:ilvl w:val="0"/>
                <w:numId w:val="16"/>
              </w:numPr>
              <w:spacing w:line="240" w:lineRule="auto"/>
              <w:rPr>
                <w:rFonts w:asciiTheme="minorHAnsi" w:eastAsiaTheme="minorEastAsia" w:hAnsiTheme="minorHAnsi" w:cstheme="minorBidi"/>
              </w:rPr>
            </w:pPr>
            <w:r w:rsidRPr="548B754D">
              <w:t>Dag- of polikliniek</w:t>
            </w:r>
          </w:p>
        </w:tc>
      </w:tr>
      <w:tr w:rsidR="00DB0B66" w14:paraId="12B45BBD" w14:textId="77777777" w:rsidTr="00C3472E">
        <w:tc>
          <w:tcPr>
            <w:tcW w:w="4644" w:type="dxa"/>
            <w:vMerge/>
            <w:shd w:val="clear" w:color="auto" w:fill="D7E6E7"/>
          </w:tcPr>
          <w:p w14:paraId="595238FA" w14:textId="77777777" w:rsidR="00DB0B66" w:rsidRPr="00FD4938" w:rsidRDefault="00DB0B66" w:rsidP="00591191">
            <w:pPr>
              <w:rPr>
                <w:b/>
                <w:bCs/>
              </w:rPr>
            </w:pPr>
          </w:p>
        </w:tc>
        <w:tc>
          <w:tcPr>
            <w:tcW w:w="4707" w:type="dxa"/>
            <w:tcBorders>
              <w:top w:val="nil"/>
              <w:left w:val="single" w:sz="4" w:space="0" w:color="auto"/>
              <w:bottom w:val="nil"/>
              <w:right w:val="single" w:sz="4" w:space="0" w:color="auto"/>
            </w:tcBorders>
          </w:tcPr>
          <w:p w14:paraId="4260B2B3" w14:textId="77777777" w:rsidR="00DB0B66" w:rsidRDefault="00DB0B66" w:rsidP="00DB0B66">
            <w:pPr>
              <w:pStyle w:val="Lijstalinea"/>
              <w:numPr>
                <w:ilvl w:val="0"/>
                <w:numId w:val="16"/>
              </w:numPr>
              <w:spacing w:line="240" w:lineRule="auto"/>
              <w:rPr>
                <w:rFonts w:asciiTheme="minorHAnsi" w:eastAsiaTheme="minorEastAsia" w:hAnsiTheme="minorHAnsi" w:cstheme="minorBidi"/>
              </w:rPr>
            </w:pPr>
            <w:r w:rsidRPr="548B754D">
              <w:t>Kliniek*</w:t>
            </w:r>
          </w:p>
        </w:tc>
      </w:tr>
      <w:tr w:rsidR="00DB0B66" w:rsidRPr="00FD4938" w14:paraId="6EEABB1D" w14:textId="77777777" w:rsidTr="00C3472E">
        <w:tc>
          <w:tcPr>
            <w:tcW w:w="4644" w:type="dxa"/>
            <w:vMerge/>
            <w:shd w:val="clear" w:color="auto" w:fill="D7E6E7"/>
          </w:tcPr>
          <w:p w14:paraId="2C302BEA"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4F118A12" w14:textId="77777777" w:rsidR="00DB0B66" w:rsidRPr="00052D21" w:rsidRDefault="00DB0B66" w:rsidP="00DB0B66">
            <w:pPr>
              <w:pStyle w:val="Lijstalinea"/>
              <w:numPr>
                <w:ilvl w:val="1"/>
                <w:numId w:val="16"/>
              </w:numPr>
              <w:spacing w:line="240" w:lineRule="auto"/>
              <w:rPr>
                <w:i/>
              </w:rPr>
            </w:pPr>
            <w:r w:rsidRPr="00052D21">
              <w:t>Reguliere opname</w:t>
            </w:r>
          </w:p>
        </w:tc>
      </w:tr>
      <w:tr w:rsidR="00DB0B66" w:rsidRPr="00FD4938" w14:paraId="4F9EADF7" w14:textId="77777777" w:rsidTr="00C3472E">
        <w:tc>
          <w:tcPr>
            <w:tcW w:w="4644" w:type="dxa"/>
            <w:vMerge/>
            <w:shd w:val="clear" w:color="auto" w:fill="D7E6E7"/>
          </w:tcPr>
          <w:p w14:paraId="3E193AED"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68F66572" w14:textId="77777777" w:rsidR="00DB0B66" w:rsidRPr="00052D21" w:rsidRDefault="00DB0B66" w:rsidP="00DB0B66">
            <w:pPr>
              <w:pStyle w:val="Lijstalinea"/>
              <w:numPr>
                <w:ilvl w:val="0"/>
                <w:numId w:val="17"/>
              </w:numPr>
              <w:spacing w:line="240" w:lineRule="auto"/>
              <w:rPr>
                <w:i/>
                <w:iCs/>
              </w:rPr>
            </w:pPr>
            <w:r w:rsidRPr="00052D21">
              <w:t>Intensieve kortdurende opname (HITT/HI-NET)</w:t>
            </w:r>
          </w:p>
        </w:tc>
      </w:tr>
      <w:tr w:rsidR="00DB0B66" w:rsidRPr="00FD4938" w14:paraId="4E9979FA" w14:textId="77777777" w:rsidTr="00C3472E">
        <w:tc>
          <w:tcPr>
            <w:tcW w:w="4644" w:type="dxa"/>
            <w:vMerge/>
            <w:shd w:val="clear" w:color="auto" w:fill="D7E6E7"/>
          </w:tcPr>
          <w:p w14:paraId="1584B79F"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1F850EE7" w14:textId="77777777" w:rsidR="00DB0B66" w:rsidRPr="00052D21" w:rsidRDefault="00DB0B66" w:rsidP="00DB0B66">
            <w:pPr>
              <w:pStyle w:val="Lijstalinea"/>
              <w:numPr>
                <w:ilvl w:val="0"/>
                <w:numId w:val="17"/>
              </w:numPr>
              <w:spacing w:line="240" w:lineRule="auto"/>
              <w:rPr>
                <w:rFonts w:ascii="MS Gothic" w:eastAsia="MS Gothic" w:hAnsi="MS Gothic"/>
              </w:rPr>
            </w:pPr>
            <w:r w:rsidRPr="00052D21">
              <w:t>Gezinsopname (</w:t>
            </w:r>
            <w:r w:rsidRPr="00052D21">
              <w:rPr>
                <w:sz w:val="16"/>
                <w:szCs w:val="16"/>
              </w:rPr>
              <w:t>patiënt 18+, Voor aanmelding van kinderen binnen gezinsopname graag gebruik maken van aanmeldformulier -18.)</w:t>
            </w:r>
          </w:p>
        </w:tc>
      </w:tr>
      <w:tr w:rsidR="00DB0B66" w:rsidRPr="00FD4938" w14:paraId="5E1FDAEF" w14:textId="77777777" w:rsidTr="00C3472E">
        <w:tc>
          <w:tcPr>
            <w:tcW w:w="4644" w:type="dxa"/>
            <w:vMerge/>
            <w:shd w:val="clear" w:color="auto" w:fill="D7E6E7"/>
          </w:tcPr>
          <w:p w14:paraId="70E93F4A"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3F2DE10F" w14:textId="77777777" w:rsidR="00DB0B66" w:rsidRPr="00654729" w:rsidRDefault="00DB0B66" w:rsidP="00DB0B66">
            <w:pPr>
              <w:pStyle w:val="Lijstalinea"/>
              <w:numPr>
                <w:ilvl w:val="0"/>
                <w:numId w:val="19"/>
              </w:numPr>
              <w:spacing w:line="240" w:lineRule="auto"/>
              <w:rPr>
                <w:rFonts w:ascii="MS Gothic" w:eastAsia="MS Gothic" w:hAnsi="MS Gothic"/>
              </w:rPr>
            </w:pPr>
            <w:r w:rsidRPr="00654729">
              <w:t>Diagnostiek</w:t>
            </w:r>
          </w:p>
        </w:tc>
      </w:tr>
      <w:tr w:rsidR="00DB0B66" w:rsidRPr="00FD4938" w14:paraId="6FAFA79D" w14:textId="77777777" w:rsidTr="008E3153">
        <w:tc>
          <w:tcPr>
            <w:tcW w:w="4644" w:type="dxa"/>
            <w:vMerge/>
            <w:shd w:val="clear" w:color="auto" w:fill="D7E6E7"/>
          </w:tcPr>
          <w:p w14:paraId="071EDE8A"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464C1432" w14:textId="77777777" w:rsidR="00DB0B66" w:rsidRPr="00654729" w:rsidRDefault="00DB0B66" w:rsidP="00DB0B66">
            <w:pPr>
              <w:pStyle w:val="Lijstalinea"/>
              <w:numPr>
                <w:ilvl w:val="0"/>
                <w:numId w:val="19"/>
              </w:numPr>
              <w:spacing w:line="240" w:lineRule="auto"/>
            </w:pPr>
            <w:r w:rsidRPr="00654729">
              <w:t>Second opinion</w:t>
            </w:r>
          </w:p>
        </w:tc>
      </w:tr>
      <w:tr w:rsidR="00DB0B66" w:rsidRPr="00FD4938" w14:paraId="56867EEB" w14:textId="77777777" w:rsidTr="008E3153">
        <w:tc>
          <w:tcPr>
            <w:tcW w:w="4644" w:type="dxa"/>
            <w:vMerge/>
            <w:shd w:val="clear" w:color="auto" w:fill="D7E6E7"/>
          </w:tcPr>
          <w:p w14:paraId="40BE2FFD" w14:textId="77777777" w:rsidR="00DB0B66" w:rsidRPr="0079789F" w:rsidRDefault="00DB0B66" w:rsidP="00591191">
            <w:pPr>
              <w:rPr>
                <w:b/>
                <w:bCs/>
              </w:rPr>
            </w:pPr>
          </w:p>
        </w:tc>
        <w:tc>
          <w:tcPr>
            <w:tcW w:w="4707" w:type="dxa"/>
            <w:tcBorders>
              <w:top w:val="nil"/>
              <w:left w:val="single" w:sz="4" w:space="0" w:color="auto"/>
              <w:bottom w:val="single" w:sz="4" w:space="0" w:color="auto"/>
              <w:right w:val="single" w:sz="4" w:space="0" w:color="auto"/>
            </w:tcBorders>
          </w:tcPr>
          <w:p w14:paraId="67E496A7" w14:textId="77777777" w:rsidR="00E22AB7" w:rsidRDefault="00DB0B66" w:rsidP="008E3153">
            <w:pPr>
              <w:pStyle w:val="Lijstalinea"/>
              <w:numPr>
                <w:ilvl w:val="0"/>
                <w:numId w:val="19"/>
              </w:numPr>
              <w:spacing w:line="240" w:lineRule="auto"/>
            </w:pPr>
            <w:r w:rsidRPr="00052D21">
              <w:t>Behandeladvies</w:t>
            </w:r>
          </w:p>
          <w:p w14:paraId="5B43E3C9" w14:textId="2DE5E73B" w:rsidR="008E3153" w:rsidRPr="00654729" w:rsidRDefault="008E3153" w:rsidP="008E3153">
            <w:pPr>
              <w:spacing w:line="240" w:lineRule="auto"/>
            </w:pPr>
          </w:p>
        </w:tc>
      </w:tr>
      <w:tr w:rsidR="00DB0B66" w:rsidRPr="0079789F" w14:paraId="277043A8" w14:textId="77777777" w:rsidTr="008E3153">
        <w:trPr>
          <w:trHeight w:val="274"/>
        </w:trPr>
        <w:tc>
          <w:tcPr>
            <w:tcW w:w="4644" w:type="dxa"/>
            <w:vMerge w:val="restart"/>
            <w:tcBorders>
              <w:right w:val="single" w:sz="4" w:space="0" w:color="auto"/>
            </w:tcBorders>
            <w:shd w:val="clear" w:color="auto" w:fill="D7E6E7"/>
          </w:tcPr>
          <w:p w14:paraId="00BFE29A" w14:textId="77777777" w:rsidR="00DB0B66" w:rsidRPr="0079789F" w:rsidRDefault="00DB0B66" w:rsidP="00591191">
            <w:pPr>
              <w:rPr>
                <w:b/>
                <w:bCs/>
              </w:rPr>
            </w:pPr>
            <w:r>
              <w:rPr>
                <w:b/>
              </w:rPr>
              <w:t xml:space="preserve">Verzoek is:  </w:t>
            </w:r>
            <w:r w:rsidRPr="00096A9F">
              <w:rPr>
                <w:bCs/>
                <w:i/>
                <w:iCs/>
              </w:rPr>
              <w:t xml:space="preserve"> </w:t>
            </w:r>
          </w:p>
        </w:tc>
        <w:tc>
          <w:tcPr>
            <w:tcW w:w="4707" w:type="dxa"/>
            <w:tcBorders>
              <w:top w:val="single" w:sz="4" w:space="0" w:color="auto"/>
              <w:left w:val="single" w:sz="4" w:space="0" w:color="auto"/>
              <w:bottom w:val="nil"/>
              <w:right w:val="single" w:sz="4" w:space="0" w:color="auto"/>
            </w:tcBorders>
          </w:tcPr>
          <w:p w14:paraId="5C64F0A1" w14:textId="4C491A9F" w:rsidR="00DB0B66" w:rsidRPr="00453E3C" w:rsidRDefault="00DB0B66" w:rsidP="00453E3C">
            <w:pPr>
              <w:pStyle w:val="Lijstalinea"/>
              <w:numPr>
                <w:ilvl w:val="0"/>
                <w:numId w:val="22"/>
              </w:numPr>
              <w:spacing w:line="240" w:lineRule="auto"/>
              <w:rPr>
                <w:b/>
                <w:bCs/>
              </w:rPr>
            </w:pPr>
            <w:proofErr w:type="spellStart"/>
            <w:r w:rsidRPr="00052D21">
              <w:t>Duobehandeling</w:t>
            </w:r>
            <w:proofErr w:type="spellEnd"/>
            <w:r w:rsidRPr="00052D21">
              <w:t xml:space="preserve"> (parallel)</w:t>
            </w:r>
          </w:p>
        </w:tc>
      </w:tr>
      <w:tr w:rsidR="00DB0B66" w:rsidRPr="0079789F" w14:paraId="5282DD0C" w14:textId="77777777" w:rsidTr="00C3472E">
        <w:trPr>
          <w:trHeight w:val="277"/>
        </w:trPr>
        <w:tc>
          <w:tcPr>
            <w:tcW w:w="4644" w:type="dxa"/>
            <w:vMerge/>
            <w:shd w:val="clear" w:color="auto" w:fill="D7E6E7"/>
          </w:tcPr>
          <w:p w14:paraId="18E049F1" w14:textId="77777777" w:rsidR="00DB0B66" w:rsidRDefault="00DB0B66" w:rsidP="00591191">
            <w:pPr>
              <w:rPr>
                <w:b/>
              </w:rPr>
            </w:pPr>
          </w:p>
        </w:tc>
        <w:tc>
          <w:tcPr>
            <w:tcW w:w="4707" w:type="dxa"/>
            <w:tcBorders>
              <w:top w:val="nil"/>
              <w:left w:val="single" w:sz="4" w:space="0" w:color="auto"/>
              <w:bottom w:val="nil"/>
              <w:right w:val="single" w:sz="4" w:space="0" w:color="auto"/>
            </w:tcBorders>
          </w:tcPr>
          <w:p w14:paraId="6F816815" w14:textId="77777777" w:rsidR="00DB0B66" w:rsidRPr="00E22AB7" w:rsidRDefault="00DB0B66" w:rsidP="00E22AB7">
            <w:pPr>
              <w:pStyle w:val="Lijstalinea"/>
              <w:numPr>
                <w:ilvl w:val="0"/>
                <w:numId w:val="19"/>
              </w:numPr>
              <w:spacing w:line="240" w:lineRule="auto"/>
              <w:rPr>
                <w:rFonts w:ascii="MS Gothic" w:eastAsia="MS Gothic" w:hAnsi="MS Gothic"/>
              </w:rPr>
            </w:pPr>
            <w:r w:rsidRPr="00052D21">
              <w:t>Advies</w:t>
            </w:r>
          </w:p>
        </w:tc>
      </w:tr>
      <w:tr w:rsidR="00DB0B66" w:rsidRPr="0079789F" w14:paraId="4A99853B" w14:textId="77777777" w:rsidTr="00C3472E">
        <w:trPr>
          <w:trHeight w:val="282"/>
        </w:trPr>
        <w:tc>
          <w:tcPr>
            <w:tcW w:w="4644" w:type="dxa"/>
            <w:vMerge/>
            <w:shd w:val="clear" w:color="auto" w:fill="D7E6E7"/>
          </w:tcPr>
          <w:p w14:paraId="0166F319" w14:textId="77777777" w:rsidR="00DB0B66" w:rsidRDefault="00DB0B66" w:rsidP="00591191">
            <w:pPr>
              <w:rPr>
                <w:b/>
              </w:rPr>
            </w:pPr>
          </w:p>
        </w:tc>
        <w:tc>
          <w:tcPr>
            <w:tcW w:w="4707" w:type="dxa"/>
            <w:tcBorders>
              <w:top w:val="nil"/>
              <w:left w:val="single" w:sz="4" w:space="0" w:color="auto"/>
              <w:bottom w:val="nil"/>
              <w:right w:val="single" w:sz="4" w:space="0" w:color="auto"/>
            </w:tcBorders>
          </w:tcPr>
          <w:p w14:paraId="6588C279" w14:textId="77777777" w:rsidR="00DB0B66" w:rsidRPr="00E22AB7" w:rsidRDefault="00DB0B66" w:rsidP="00E22AB7">
            <w:pPr>
              <w:pStyle w:val="Lijstalinea"/>
              <w:numPr>
                <w:ilvl w:val="0"/>
                <w:numId w:val="19"/>
              </w:numPr>
              <w:spacing w:line="240" w:lineRule="auto"/>
              <w:rPr>
                <w:rFonts w:ascii="MS Gothic" w:eastAsia="MS Gothic" w:hAnsi="MS Gothic"/>
              </w:rPr>
            </w:pPr>
            <w:r w:rsidRPr="00052D21">
              <w:t>Overname behandeling</w:t>
            </w:r>
          </w:p>
        </w:tc>
      </w:tr>
      <w:tr w:rsidR="00DB0B66" w:rsidRPr="0079789F" w14:paraId="65D5BBA0" w14:textId="77777777" w:rsidTr="00C3472E">
        <w:trPr>
          <w:trHeight w:val="481"/>
        </w:trPr>
        <w:tc>
          <w:tcPr>
            <w:tcW w:w="4644" w:type="dxa"/>
            <w:vMerge/>
            <w:shd w:val="clear" w:color="auto" w:fill="D7E6E7"/>
          </w:tcPr>
          <w:p w14:paraId="7E99159A" w14:textId="77777777" w:rsidR="00DB0B66" w:rsidRDefault="00DB0B66" w:rsidP="00591191">
            <w:pPr>
              <w:rPr>
                <w:b/>
              </w:rPr>
            </w:pPr>
          </w:p>
        </w:tc>
        <w:tc>
          <w:tcPr>
            <w:tcW w:w="4707" w:type="dxa"/>
            <w:tcBorders>
              <w:top w:val="nil"/>
              <w:left w:val="single" w:sz="4" w:space="0" w:color="auto"/>
              <w:bottom w:val="single" w:sz="4" w:space="0" w:color="auto"/>
              <w:right w:val="single" w:sz="4" w:space="0" w:color="auto"/>
            </w:tcBorders>
          </w:tcPr>
          <w:p w14:paraId="51DEA7BC" w14:textId="77777777" w:rsidR="00DB0B66" w:rsidRPr="00E22AB7" w:rsidRDefault="00DB0B66" w:rsidP="00E22AB7">
            <w:pPr>
              <w:pStyle w:val="Lijstalinea"/>
              <w:numPr>
                <w:ilvl w:val="0"/>
                <w:numId w:val="19"/>
              </w:numPr>
              <w:spacing w:line="240" w:lineRule="auto"/>
              <w:rPr>
                <w:rFonts w:ascii="MS Gothic" w:eastAsia="MS Gothic" w:hAnsi="MS Gothic"/>
              </w:rPr>
            </w:pPr>
            <w:r w:rsidRPr="00052D21">
              <w:t>Anders, namelijk;</w:t>
            </w:r>
          </w:p>
        </w:tc>
      </w:tr>
    </w:tbl>
    <w:p w14:paraId="516839F7" w14:textId="0A101B4F"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4E35C736" w14:textId="77777777" w:rsidTr="00C3472E">
        <w:tc>
          <w:tcPr>
            <w:tcW w:w="4644" w:type="dxa"/>
            <w:vMerge w:val="restart"/>
            <w:tcBorders>
              <w:right w:val="single" w:sz="4" w:space="0" w:color="auto"/>
            </w:tcBorders>
            <w:shd w:val="clear" w:color="auto" w:fill="D7E6E7"/>
          </w:tcPr>
          <w:p w14:paraId="1C54D307" w14:textId="77777777" w:rsidR="00DB0B66" w:rsidRPr="004C7B42" w:rsidRDefault="00DB0B66" w:rsidP="00591191">
            <w:pPr>
              <w:rPr>
                <w:rFonts w:ascii="Calibri" w:hAnsi="Calibri" w:cs="Calibri"/>
                <w:b/>
                <w:bCs/>
                <w:szCs w:val="22"/>
              </w:rPr>
            </w:pPr>
            <w:r w:rsidRPr="004C7B42">
              <w:rPr>
                <w:b/>
                <w:bCs/>
              </w:rPr>
              <w:t>Trauma is gerelateerd aan:</w:t>
            </w:r>
          </w:p>
          <w:p w14:paraId="7D3079F9" w14:textId="77777777" w:rsidR="00DB0B66" w:rsidRPr="0079789F" w:rsidRDefault="00DB0B66" w:rsidP="00591191">
            <w:pPr>
              <w:rPr>
                <w:b/>
                <w:bCs/>
              </w:rPr>
            </w:pPr>
            <w:r w:rsidRPr="6445C3B7">
              <w:rPr>
                <w:i/>
                <w:iCs/>
              </w:rPr>
              <w:t xml:space="preserve">Zie </w:t>
            </w:r>
            <w:hyperlink r:id="rId13" w:history="1">
              <w:r w:rsidRPr="00681B09">
                <w:rPr>
                  <w:rStyle w:val="Hyperlink"/>
                  <w:i/>
                  <w:iCs/>
                </w:rPr>
                <w:t>www.arq.org</w:t>
              </w:r>
            </w:hyperlink>
            <w:r>
              <w:rPr>
                <w:i/>
                <w:iCs/>
              </w:rPr>
              <w:t xml:space="preserve"> </w:t>
            </w:r>
            <w:r w:rsidRPr="6445C3B7">
              <w:rPr>
                <w:i/>
                <w:iCs/>
              </w:rPr>
              <w:t>voor meer informatie over ons behandelaanbod en voor wie dit van toepassing is.</w:t>
            </w:r>
          </w:p>
        </w:tc>
        <w:tc>
          <w:tcPr>
            <w:tcW w:w="4707" w:type="dxa"/>
            <w:tcBorders>
              <w:top w:val="single" w:sz="4" w:space="0" w:color="auto"/>
              <w:left w:val="single" w:sz="4" w:space="0" w:color="auto"/>
              <w:bottom w:val="nil"/>
              <w:right w:val="single" w:sz="4" w:space="0" w:color="auto"/>
            </w:tcBorders>
          </w:tcPr>
          <w:p w14:paraId="47C43BC5" w14:textId="77777777" w:rsidR="00DB0B66" w:rsidRPr="00D74840" w:rsidRDefault="00DB0B66" w:rsidP="00DB0B66">
            <w:pPr>
              <w:pStyle w:val="Lijstalinea"/>
              <w:numPr>
                <w:ilvl w:val="0"/>
                <w:numId w:val="20"/>
              </w:numPr>
              <w:spacing w:line="240" w:lineRule="auto"/>
            </w:pPr>
            <w:proofErr w:type="spellStart"/>
            <w:r w:rsidRPr="00D74840">
              <w:t>Beroepsgerelateerd</w:t>
            </w:r>
            <w:proofErr w:type="spellEnd"/>
            <w:r w:rsidRPr="00D74840">
              <w:t xml:space="preserve"> trauma</w:t>
            </w:r>
          </w:p>
        </w:tc>
      </w:tr>
      <w:tr w:rsidR="00DB0B66" w14:paraId="2995702B" w14:textId="77777777" w:rsidTr="00C3472E">
        <w:tc>
          <w:tcPr>
            <w:tcW w:w="4644" w:type="dxa"/>
            <w:vMerge/>
            <w:shd w:val="clear" w:color="auto" w:fill="D7E6E7"/>
          </w:tcPr>
          <w:p w14:paraId="002849DF"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24A6AF07" w14:textId="77777777" w:rsidR="00DB0B66" w:rsidRPr="00D74840" w:rsidRDefault="00DB0B66" w:rsidP="00DB0B66">
            <w:pPr>
              <w:pStyle w:val="Lijstalinea"/>
              <w:numPr>
                <w:ilvl w:val="1"/>
                <w:numId w:val="20"/>
              </w:numPr>
              <w:spacing w:line="240" w:lineRule="auto"/>
            </w:pPr>
            <w:r w:rsidRPr="00D74840">
              <w:t>Veteraan / militair</w:t>
            </w:r>
          </w:p>
        </w:tc>
      </w:tr>
      <w:tr w:rsidR="00DB0B66" w14:paraId="2FD80C95" w14:textId="77777777" w:rsidTr="00C3472E">
        <w:tc>
          <w:tcPr>
            <w:tcW w:w="4644" w:type="dxa"/>
            <w:vMerge/>
            <w:shd w:val="clear" w:color="auto" w:fill="D7E6E7"/>
          </w:tcPr>
          <w:p w14:paraId="64FCF491"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573F3B70" w14:textId="77777777" w:rsidR="00DB0B66" w:rsidRPr="00D74840" w:rsidRDefault="00DB0B66" w:rsidP="00DB0B66">
            <w:pPr>
              <w:pStyle w:val="Lijstalinea"/>
              <w:numPr>
                <w:ilvl w:val="1"/>
                <w:numId w:val="20"/>
              </w:numPr>
              <w:spacing w:line="240" w:lineRule="auto"/>
              <w:rPr>
                <w:rFonts w:ascii="MS Gothic" w:eastAsia="MS Gothic" w:hAnsi="MS Gothic"/>
              </w:rPr>
            </w:pPr>
            <w:r w:rsidRPr="00D74840">
              <w:t>Politie</w:t>
            </w:r>
          </w:p>
        </w:tc>
      </w:tr>
      <w:tr w:rsidR="00DB0B66" w14:paraId="7FAF5DDA" w14:textId="77777777" w:rsidTr="00C3472E">
        <w:tc>
          <w:tcPr>
            <w:tcW w:w="4644" w:type="dxa"/>
            <w:vMerge/>
            <w:shd w:val="clear" w:color="auto" w:fill="D7E6E7"/>
          </w:tcPr>
          <w:p w14:paraId="0E678241" w14:textId="77777777" w:rsidR="00DB0B66" w:rsidRPr="00FD4938" w:rsidRDefault="00DB0B66" w:rsidP="00591191">
            <w:pPr>
              <w:rPr>
                <w:b/>
                <w:bCs/>
              </w:rPr>
            </w:pPr>
          </w:p>
        </w:tc>
        <w:tc>
          <w:tcPr>
            <w:tcW w:w="4707" w:type="dxa"/>
            <w:tcBorders>
              <w:top w:val="nil"/>
              <w:left w:val="single" w:sz="4" w:space="0" w:color="auto"/>
              <w:bottom w:val="nil"/>
              <w:right w:val="single" w:sz="4" w:space="0" w:color="auto"/>
            </w:tcBorders>
          </w:tcPr>
          <w:p w14:paraId="33FCAE16" w14:textId="77777777" w:rsidR="00DB0B66" w:rsidRPr="00D74840" w:rsidRDefault="00DB0B66" w:rsidP="00DB0B66">
            <w:pPr>
              <w:pStyle w:val="Lijstalinea"/>
              <w:numPr>
                <w:ilvl w:val="1"/>
                <w:numId w:val="20"/>
              </w:numPr>
              <w:spacing w:line="240" w:lineRule="auto"/>
            </w:pPr>
            <w:r w:rsidRPr="00D74840">
              <w:t>Overige beroepen</w:t>
            </w:r>
          </w:p>
        </w:tc>
      </w:tr>
      <w:tr w:rsidR="00DB0B66" w:rsidRPr="00FD4938" w14:paraId="59F6C41B" w14:textId="77777777" w:rsidTr="00C3472E">
        <w:tc>
          <w:tcPr>
            <w:tcW w:w="4644" w:type="dxa"/>
            <w:vMerge/>
            <w:shd w:val="clear" w:color="auto" w:fill="D7E6E7"/>
          </w:tcPr>
          <w:p w14:paraId="05B06890"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5BA8133C" w14:textId="77777777" w:rsidR="00DB0B66" w:rsidRPr="00D74840" w:rsidRDefault="00DB0B66" w:rsidP="00DB0B66">
            <w:pPr>
              <w:pStyle w:val="Lijstalinea"/>
              <w:numPr>
                <w:ilvl w:val="0"/>
                <w:numId w:val="20"/>
              </w:numPr>
              <w:spacing w:line="240" w:lineRule="auto"/>
              <w:rPr>
                <w:i/>
              </w:rPr>
            </w:pPr>
            <w:r w:rsidRPr="00D74840">
              <w:t>WOII (getroffenen / naoorlogse generatie)</w:t>
            </w:r>
          </w:p>
        </w:tc>
      </w:tr>
      <w:tr w:rsidR="00DB0B66" w:rsidRPr="00FD4938" w14:paraId="120A2BBD" w14:textId="77777777" w:rsidTr="00C3472E">
        <w:tc>
          <w:tcPr>
            <w:tcW w:w="4644" w:type="dxa"/>
            <w:vMerge/>
            <w:shd w:val="clear" w:color="auto" w:fill="D7E6E7"/>
          </w:tcPr>
          <w:p w14:paraId="6ACE1B72"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7FFFC3DF" w14:textId="77777777" w:rsidR="00DB0B66" w:rsidRPr="00D74840" w:rsidRDefault="00DB0B66" w:rsidP="00DB0B66">
            <w:pPr>
              <w:pStyle w:val="Lijstalinea"/>
              <w:numPr>
                <w:ilvl w:val="0"/>
                <w:numId w:val="20"/>
              </w:numPr>
              <w:spacing w:line="240" w:lineRule="auto"/>
              <w:rPr>
                <w:i/>
              </w:rPr>
            </w:pPr>
            <w:r w:rsidRPr="00D74840">
              <w:t>Traumatische rouw</w:t>
            </w:r>
          </w:p>
        </w:tc>
      </w:tr>
      <w:tr w:rsidR="00DB0B66" w14:paraId="6C48EBBC" w14:textId="77777777" w:rsidTr="00C3472E">
        <w:tc>
          <w:tcPr>
            <w:tcW w:w="4644" w:type="dxa"/>
            <w:vMerge/>
            <w:shd w:val="clear" w:color="auto" w:fill="D7E6E7"/>
          </w:tcPr>
          <w:p w14:paraId="2B3CB087"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524CEDBA" w14:textId="77777777" w:rsidR="00DB0B66" w:rsidRPr="00D74840" w:rsidRDefault="00DB0B66" w:rsidP="00DB0B66">
            <w:pPr>
              <w:pStyle w:val="Lijstalinea"/>
              <w:numPr>
                <w:ilvl w:val="0"/>
                <w:numId w:val="20"/>
              </w:numPr>
              <w:spacing w:line="240" w:lineRule="auto"/>
              <w:rPr>
                <w:rFonts w:ascii="MS Gothic" w:eastAsia="MS Gothic" w:hAnsi="MS Gothic"/>
              </w:rPr>
            </w:pPr>
            <w:r w:rsidRPr="00D74840">
              <w:t>Vroegkinderlijke traumatisering</w:t>
            </w:r>
          </w:p>
        </w:tc>
      </w:tr>
      <w:tr w:rsidR="00DB0B66" w14:paraId="0B484431" w14:textId="77777777" w:rsidTr="00C3472E">
        <w:tc>
          <w:tcPr>
            <w:tcW w:w="4644" w:type="dxa"/>
            <w:vMerge/>
            <w:shd w:val="clear" w:color="auto" w:fill="D7E6E7"/>
          </w:tcPr>
          <w:p w14:paraId="44886C1B"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40A8155C" w14:textId="77777777" w:rsidR="00DB0B66" w:rsidRPr="00D74840" w:rsidRDefault="00DB0B66" w:rsidP="00DB0B66">
            <w:pPr>
              <w:pStyle w:val="Lijstalinea"/>
              <w:numPr>
                <w:ilvl w:val="0"/>
                <w:numId w:val="20"/>
              </w:numPr>
              <w:spacing w:line="240" w:lineRule="auto"/>
              <w:rPr>
                <w:rFonts w:ascii="MS Gothic" w:eastAsia="MS Gothic" w:hAnsi="MS Gothic"/>
              </w:rPr>
            </w:pPr>
            <w:r w:rsidRPr="00D74840">
              <w:t>Vluchteling</w:t>
            </w:r>
          </w:p>
        </w:tc>
      </w:tr>
      <w:tr w:rsidR="00DB0B66" w14:paraId="67D798B4" w14:textId="77777777" w:rsidTr="00C3472E">
        <w:tc>
          <w:tcPr>
            <w:tcW w:w="4644" w:type="dxa"/>
            <w:vMerge/>
            <w:shd w:val="clear" w:color="auto" w:fill="D7E6E7"/>
          </w:tcPr>
          <w:p w14:paraId="6E6CB023"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5AAE3296" w14:textId="22AB21E1" w:rsidR="00DB0B66" w:rsidRPr="00D74840" w:rsidRDefault="00DB0B66" w:rsidP="00DB0B66">
            <w:pPr>
              <w:pStyle w:val="Lijstalinea"/>
              <w:numPr>
                <w:ilvl w:val="1"/>
                <w:numId w:val="20"/>
              </w:numPr>
              <w:spacing w:line="240" w:lineRule="auto"/>
              <w:rPr>
                <w:rFonts w:ascii="MS Gothic" w:eastAsia="MS Gothic" w:hAnsi="MS Gothic"/>
              </w:rPr>
            </w:pPr>
            <w:r w:rsidRPr="00D74840">
              <w:t>Asielzoeke</w:t>
            </w:r>
            <w:r w:rsidR="00D071FF">
              <w:t>r</w:t>
            </w:r>
            <w:r w:rsidRPr="00D74840">
              <w:t xml:space="preserve"> in procedure (RMA)</w:t>
            </w:r>
          </w:p>
        </w:tc>
      </w:tr>
      <w:tr w:rsidR="00DB0B66" w14:paraId="5D1262A2" w14:textId="77777777" w:rsidTr="00C3472E">
        <w:tc>
          <w:tcPr>
            <w:tcW w:w="4644" w:type="dxa"/>
            <w:vMerge/>
            <w:shd w:val="clear" w:color="auto" w:fill="D7E6E7"/>
          </w:tcPr>
          <w:p w14:paraId="550A2707"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01881821" w14:textId="77777777" w:rsidR="00DB0B66" w:rsidRPr="00D74840" w:rsidRDefault="00DB0B66" w:rsidP="00DB0B66">
            <w:pPr>
              <w:pStyle w:val="Lijstalinea"/>
              <w:numPr>
                <w:ilvl w:val="1"/>
                <w:numId w:val="20"/>
              </w:numPr>
              <w:spacing w:line="240" w:lineRule="auto"/>
              <w:rPr>
                <w:rFonts w:ascii="MS Gothic" w:eastAsia="MS Gothic" w:hAnsi="MS Gothic"/>
              </w:rPr>
            </w:pPr>
            <w:r w:rsidRPr="00D74840">
              <w:t>Met verblijfsvergunning (ZPM)</w:t>
            </w:r>
          </w:p>
        </w:tc>
      </w:tr>
      <w:tr w:rsidR="00DB0B66" w14:paraId="02EC7122" w14:textId="77777777" w:rsidTr="00C3472E">
        <w:tc>
          <w:tcPr>
            <w:tcW w:w="4644" w:type="dxa"/>
            <w:vMerge/>
            <w:shd w:val="clear" w:color="auto" w:fill="D7E6E7"/>
          </w:tcPr>
          <w:p w14:paraId="255EC6FB"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4004603A" w14:textId="77777777" w:rsidR="00DB0B66" w:rsidRPr="00D74840" w:rsidRDefault="00DB0B66" w:rsidP="00DB0B66">
            <w:pPr>
              <w:pStyle w:val="Lijstalinea"/>
              <w:numPr>
                <w:ilvl w:val="1"/>
                <w:numId w:val="20"/>
              </w:numPr>
              <w:spacing w:line="240" w:lineRule="auto"/>
              <w:rPr>
                <w:rFonts w:ascii="MS Gothic" w:eastAsia="MS Gothic" w:hAnsi="MS Gothic"/>
              </w:rPr>
            </w:pPr>
            <w:r>
              <w:t>Uitgeprocedeerde (zonder verzekering)</w:t>
            </w:r>
          </w:p>
        </w:tc>
      </w:tr>
      <w:tr w:rsidR="00DB0B66" w14:paraId="341A71FC" w14:textId="77777777" w:rsidTr="00C3472E">
        <w:tc>
          <w:tcPr>
            <w:tcW w:w="4644" w:type="dxa"/>
            <w:vMerge/>
            <w:shd w:val="clear" w:color="auto" w:fill="D7E6E7"/>
          </w:tcPr>
          <w:p w14:paraId="43BCD395"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3E0DD7BE" w14:textId="77777777" w:rsidR="00DB0B66" w:rsidRPr="00D74840" w:rsidRDefault="00DB0B66" w:rsidP="00DB0B66">
            <w:pPr>
              <w:pStyle w:val="Lijstalinea"/>
              <w:numPr>
                <w:ilvl w:val="0"/>
                <w:numId w:val="20"/>
              </w:numPr>
              <w:spacing w:line="240" w:lineRule="auto"/>
              <w:rPr>
                <w:rFonts w:ascii="MS Gothic" w:eastAsia="MS Gothic" w:hAnsi="MS Gothic"/>
              </w:rPr>
            </w:pPr>
            <w:r w:rsidRPr="00D74840">
              <w:t>Seksueel geweld / gedwongen prostitutie</w:t>
            </w:r>
          </w:p>
        </w:tc>
      </w:tr>
      <w:tr w:rsidR="00DB0B66" w14:paraId="1F124412" w14:textId="77777777" w:rsidTr="00C3472E">
        <w:tc>
          <w:tcPr>
            <w:tcW w:w="4644" w:type="dxa"/>
            <w:vMerge/>
            <w:shd w:val="clear" w:color="auto" w:fill="D7E6E7"/>
          </w:tcPr>
          <w:p w14:paraId="7593A1D7"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3BB4B861" w14:textId="5616E64B" w:rsidR="00DB0B66" w:rsidRPr="00D74840" w:rsidRDefault="00DB0B66" w:rsidP="00DB0B66">
            <w:pPr>
              <w:pStyle w:val="Lijstalinea"/>
              <w:numPr>
                <w:ilvl w:val="1"/>
                <w:numId w:val="20"/>
              </w:numPr>
              <w:spacing w:line="240" w:lineRule="auto"/>
            </w:pPr>
            <w:r w:rsidRPr="00D74840">
              <w:t>Slachtoffer buitenlan</w:t>
            </w:r>
            <w:r w:rsidR="00DB3547">
              <w:t>d</w:t>
            </w:r>
            <w:r w:rsidRPr="00D74840">
              <w:t>se mensenhandel</w:t>
            </w:r>
          </w:p>
        </w:tc>
      </w:tr>
      <w:tr w:rsidR="00DB0B66" w14:paraId="5CF19B52" w14:textId="77777777" w:rsidTr="00C3472E">
        <w:tc>
          <w:tcPr>
            <w:tcW w:w="4644" w:type="dxa"/>
            <w:vMerge/>
            <w:shd w:val="clear" w:color="auto" w:fill="D7E6E7"/>
          </w:tcPr>
          <w:p w14:paraId="1ACA306C"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59B05675" w14:textId="77777777" w:rsidR="00DB0B66" w:rsidRPr="00D74840" w:rsidRDefault="00DB0B66" w:rsidP="00DB0B66">
            <w:pPr>
              <w:pStyle w:val="Lijstalinea"/>
              <w:numPr>
                <w:ilvl w:val="1"/>
                <w:numId w:val="20"/>
              </w:numPr>
              <w:spacing w:line="240" w:lineRule="auto"/>
            </w:pPr>
            <w:r w:rsidRPr="00D74840">
              <w:t>Cliënt Centrum Seksueel Geweld</w:t>
            </w:r>
          </w:p>
        </w:tc>
      </w:tr>
      <w:tr w:rsidR="00DB0B66" w14:paraId="57B91FBB" w14:textId="77777777" w:rsidTr="00C3472E">
        <w:tc>
          <w:tcPr>
            <w:tcW w:w="4644" w:type="dxa"/>
            <w:vMerge/>
            <w:shd w:val="clear" w:color="auto" w:fill="D7E6E7"/>
          </w:tcPr>
          <w:p w14:paraId="3BE08A4E"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3026B34B" w14:textId="77777777" w:rsidR="00DB0B66" w:rsidRPr="00D74840" w:rsidRDefault="00DB0B66" w:rsidP="00DB0B66">
            <w:pPr>
              <w:pStyle w:val="Lijstalinea"/>
              <w:numPr>
                <w:ilvl w:val="0"/>
                <w:numId w:val="20"/>
              </w:numPr>
              <w:spacing w:line="240" w:lineRule="auto"/>
            </w:pPr>
            <w:r>
              <w:t>Anders namelijk;</w:t>
            </w:r>
          </w:p>
        </w:tc>
      </w:tr>
      <w:tr w:rsidR="00DB0B66" w14:paraId="48FCE691" w14:textId="77777777" w:rsidTr="00C3472E">
        <w:tc>
          <w:tcPr>
            <w:tcW w:w="4644" w:type="dxa"/>
            <w:vMerge/>
            <w:shd w:val="clear" w:color="auto" w:fill="D7E6E7"/>
          </w:tcPr>
          <w:p w14:paraId="740340D1" w14:textId="77777777" w:rsidR="00DB0B66" w:rsidRPr="0079789F" w:rsidRDefault="00DB0B66" w:rsidP="00591191">
            <w:pPr>
              <w:rPr>
                <w:b/>
                <w:bCs/>
              </w:rPr>
            </w:pPr>
          </w:p>
        </w:tc>
        <w:tc>
          <w:tcPr>
            <w:tcW w:w="4707" w:type="dxa"/>
            <w:tcBorders>
              <w:top w:val="nil"/>
              <w:left w:val="single" w:sz="4" w:space="0" w:color="auto"/>
              <w:bottom w:val="single" w:sz="4" w:space="0" w:color="auto"/>
              <w:right w:val="single" w:sz="4" w:space="0" w:color="auto"/>
            </w:tcBorders>
          </w:tcPr>
          <w:p w14:paraId="3BDA83BE" w14:textId="77777777" w:rsidR="00DB0B66" w:rsidRDefault="00DB0B66" w:rsidP="00591191">
            <w:pPr>
              <w:rPr>
                <w:rFonts w:ascii="MS Gothic" w:eastAsia="MS Gothic" w:hAnsi="MS Gothic"/>
              </w:rPr>
            </w:pPr>
          </w:p>
        </w:tc>
      </w:tr>
    </w:tbl>
    <w:p w14:paraId="26F4647E" w14:textId="4857DD37" w:rsidR="00DB0B66" w:rsidRDefault="00DB0B66" w:rsidP="00205871"/>
    <w:p w14:paraId="6DCE63E4" w14:textId="21DB04A9" w:rsidR="00506750" w:rsidRDefault="00506750" w:rsidP="00205871"/>
    <w:p w14:paraId="6A4E9159" w14:textId="632AE7E2" w:rsidR="00506750" w:rsidRDefault="00506750" w:rsidP="00205871"/>
    <w:p w14:paraId="000EC02B" w14:textId="50EED6C9" w:rsidR="00506750" w:rsidRDefault="00506750" w:rsidP="00205871"/>
    <w:p w14:paraId="75B2BA74" w14:textId="64A7EF05" w:rsidR="00506750" w:rsidRDefault="00506750" w:rsidP="00205871"/>
    <w:p w14:paraId="19898ED3" w14:textId="77777777" w:rsidR="00506750" w:rsidRDefault="00506750" w:rsidP="00205871"/>
    <w:p w14:paraId="70F16534" w14:textId="535F069F" w:rsidR="00DB0B66" w:rsidRDefault="00DB0B66" w:rsidP="00DB0B66">
      <w:pPr>
        <w:pStyle w:val="Kop4"/>
      </w:pPr>
      <w:r>
        <w:lastRenderedPageBreak/>
        <w:t>Vragen betreft diagnose en klachten</w:t>
      </w:r>
    </w:p>
    <w:p w14:paraId="3A33451F" w14:textId="77C4629D" w:rsidR="00DB0B66" w:rsidRDefault="00DB0B66" w:rsidP="00DB0B66">
      <w:r>
        <w:t>We verzoeken u om onderstaande vragen in te vullen. Mochten deze vragen in de verslaglegging van de patiënt worden beantwoord, dan vragen we u om daarnaar te verwijzen.</w:t>
      </w:r>
    </w:p>
    <w:p w14:paraId="2C4C1582" w14:textId="7F8DEDA8"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507EDE97" w14:textId="77777777" w:rsidTr="00C3472E">
        <w:tc>
          <w:tcPr>
            <w:tcW w:w="4644" w:type="dxa"/>
            <w:shd w:val="clear" w:color="auto" w:fill="D7E6E7"/>
          </w:tcPr>
          <w:p w14:paraId="336C4115" w14:textId="77777777" w:rsidR="00DB0B66" w:rsidRDefault="00DB0B66" w:rsidP="00591191">
            <w:pPr>
              <w:rPr>
                <w:b/>
                <w:bCs/>
              </w:rPr>
            </w:pPr>
            <w:r w:rsidRPr="00127E39">
              <w:rPr>
                <w:b/>
                <w:bCs/>
              </w:rPr>
              <w:t>Heeft u een vermoeden van Posttraumatische stress-stoornis (PTSS) volgens de DSM-5?</w:t>
            </w:r>
          </w:p>
          <w:p w14:paraId="5B09968C" w14:textId="77777777" w:rsidR="00DB0B66" w:rsidRPr="00630DC5" w:rsidRDefault="00DB0B66" w:rsidP="00591191">
            <w:r>
              <w:rPr>
                <w:i/>
                <w:iCs/>
              </w:rPr>
              <w:t>W</w:t>
            </w:r>
            <w:r w:rsidRPr="00630DC5">
              <w:rPr>
                <w:i/>
                <w:iCs/>
              </w:rPr>
              <w:t>anneer eerder vastgesteld diagnose informatie meesturen</w:t>
            </w:r>
          </w:p>
        </w:tc>
        <w:tc>
          <w:tcPr>
            <w:tcW w:w="4707" w:type="dxa"/>
          </w:tcPr>
          <w:p w14:paraId="19E1637C" w14:textId="77777777" w:rsidR="00DB0B66" w:rsidRDefault="00DB0B66" w:rsidP="00591191"/>
          <w:p w14:paraId="76B251BA" w14:textId="77777777" w:rsidR="00DB0B66" w:rsidRDefault="00DB0B66" w:rsidP="00591191">
            <w:r>
              <w:t>Ja / Nee</w:t>
            </w:r>
          </w:p>
          <w:p w14:paraId="31F649ED" w14:textId="77777777" w:rsidR="00DB0B66" w:rsidRPr="009943CB" w:rsidRDefault="00DB0B66" w:rsidP="00591191">
            <w:pPr>
              <w:rPr>
                <w:sz w:val="18"/>
                <w:szCs w:val="18"/>
              </w:rPr>
            </w:pPr>
          </w:p>
        </w:tc>
      </w:tr>
      <w:tr w:rsidR="00DB0B66" w14:paraId="0DB5ED17" w14:textId="77777777" w:rsidTr="00C3472E">
        <w:tc>
          <w:tcPr>
            <w:tcW w:w="4644" w:type="dxa"/>
            <w:shd w:val="clear" w:color="auto" w:fill="D7E6E7"/>
          </w:tcPr>
          <w:p w14:paraId="2E2E2A5D" w14:textId="77777777" w:rsidR="00DB0B66" w:rsidRDefault="00DB0B66" w:rsidP="00591191">
            <w:pPr>
              <w:rPr>
                <w:b/>
              </w:rPr>
            </w:pPr>
            <w:r>
              <w:rPr>
                <w:b/>
              </w:rPr>
              <w:t>Traumageschiedenis</w:t>
            </w:r>
            <w:r w:rsidRPr="00D35B25">
              <w:rPr>
                <w:b/>
              </w:rPr>
              <w:t>:</w:t>
            </w:r>
          </w:p>
          <w:p w14:paraId="3C1BEDA7" w14:textId="77777777" w:rsidR="00DB0B66" w:rsidRDefault="00DB0B66" w:rsidP="00591191">
            <w:pPr>
              <w:rPr>
                <w:i/>
              </w:rPr>
            </w:pPr>
            <w:r w:rsidRPr="00F54AE8">
              <w:rPr>
                <w:i/>
              </w:rPr>
              <w:t>Omschrijving traumatische ervaringen:</w:t>
            </w:r>
          </w:p>
          <w:p w14:paraId="1678FE88" w14:textId="77777777" w:rsidR="00DB0B66" w:rsidRDefault="00DB0B66" w:rsidP="00591191"/>
          <w:p w14:paraId="3AC9593C" w14:textId="77777777" w:rsidR="00DB0B66" w:rsidRDefault="00DB0B66" w:rsidP="00591191"/>
          <w:p w14:paraId="5971249E" w14:textId="77777777" w:rsidR="00DB0B66" w:rsidRDefault="00DB0B66" w:rsidP="00591191"/>
        </w:tc>
        <w:tc>
          <w:tcPr>
            <w:tcW w:w="4707" w:type="dxa"/>
          </w:tcPr>
          <w:p w14:paraId="6496A8B9" w14:textId="77777777" w:rsidR="00DB0B66" w:rsidRDefault="00DB0B66" w:rsidP="00591191">
            <w:pPr>
              <w:rPr>
                <w:i/>
                <w:iCs/>
              </w:rPr>
            </w:pPr>
            <w:permStart w:id="575168929" w:edGrp="everyone"/>
            <w:r>
              <w:t xml:space="preserve"> </w:t>
            </w:r>
            <w:r w:rsidRPr="0047128E">
              <w:t xml:space="preserve"> </w:t>
            </w:r>
            <w:permEnd w:id="575168929"/>
          </w:p>
          <w:p w14:paraId="02D3AD8F" w14:textId="77777777" w:rsidR="00DB0B66" w:rsidRDefault="00DB0B66" w:rsidP="00591191"/>
        </w:tc>
      </w:tr>
      <w:tr w:rsidR="00DB0B66" w14:paraId="3326CEAF" w14:textId="77777777" w:rsidTr="00C3472E">
        <w:tc>
          <w:tcPr>
            <w:tcW w:w="4644" w:type="dxa"/>
            <w:shd w:val="clear" w:color="auto" w:fill="D7E6E7"/>
          </w:tcPr>
          <w:p w14:paraId="1755504B" w14:textId="77777777" w:rsidR="00DB0B66" w:rsidRDefault="00DB0B66" w:rsidP="00591191">
            <w:pPr>
              <w:rPr>
                <w:b/>
                <w:bCs/>
                <w:iCs/>
              </w:rPr>
            </w:pPr>
            <w:proofErr w:type="spellStart"/>
            <w:r w:rsidRPr="00150CDC">
              <w:rPr>
                <w:b/>
                <w:bCs/>
                <w:iCs/>
              </w:rPr>
              <w:t>Traumagerelateerde</w:t>
            </w:r>
            <w:proofErr w:type="spellEnd"/>
            <w:r w:rsidRPr="00150CDC">
              <w:rPr>
                <w:b/>
                <w:bCs/>
                <w:iCs/>
              </w:rPr>
              <w:t xml:space="preserve"> klachten:</w:t>
            </w:r>
          </w:p>
          <w:p w14:paraId="3EF61BEC" w14:textId="77777777" w:rsidR="00DB0B66" w:rsidRDefault="00DB0B66" w:rsidP="00591191">
            <w:pPr>
              <w:rPr>
                <w:i/>
                <w:iCs/>
              </w:rPr>
            </w:pPr>
            <w:r w:rsidRPr="548B754D">
              <w:rPr>
                <w:i/>
                <w:iCs/>
              </w:rPr>
              <w:t>Gedacht kan worden aan: nachtmerries, herbelevingen, vermijding, prikkelbaarheid, etc.</w:t>
            </w:r>
          </w:p>
          <w:p w14:paraId="0299FBF0" w14:textId="77777777" w:rsidR="00DB0B66" w:rsidRDefault="00DB0B66" w:rsidP="00591191"/>
        </w:tc>
        <w:tc>
          <w:tcPr>
            <w:tcW w:w="4707" w:type="dxa"/>
          </w:tcPr>
          <w:p w14:paraId="6862D970" w14:textId="77777777" w:rsidR="00DB0B66" w:rsidRDefault="00DB0B66" w:rsidP="00591191">
            <w:pPr>
              <w:rPr>
                <w:i/>
              </w:rPr>
            </w:pPr>
            <w:permStart w:id="634803396" w:edGrp="everyone"/>
            <w:r>
              <w:t xml:space="preserve"> </w:t>
            </w:r>
            <w:r w:rsidRPr="0047128E">
              <w:t xml:space="preserve"> </w:t>
            </w:r>
            <w:permEnd w:id="634803396"/>
          </w:p>
          <w:p w14:paraId="333C80D2" w14:textId="77777777" w:rsidR="00DB0B66" w:rsidRDefault="00DB0B66" w:rsidP="00591191"/>
        </w:tc>
      </w:tr>
    </w:tbl>
    <w:p w14:paraId="39A60D39" w14:textId="0C8C9F45"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1A6EF7D4" w14:textId="77777777" w:rsidTr="00C3472E">
        <w:tc>
          <w:tcPr>
            <w:tcW w:w="4644" w:type="dxa"/>
            <w:shd w:val="clear" w:color="auto" w:fill="D7E6E7"/>
          </w:tcPr>
          <w:p w14:paraId="73B0CA42" w14:textId="77777777" w:rsidR="00DB0B66" w:rsidRDefault="00DB0B66" w:rsidP="00591191">
            <w:pPr>
              <w:rPr>
                <w:b/>
                <w:bCs/>
              </w:rPr>
            </w:pPr>
            <w:r w:rsidRPr="4243499A">
              <w:rPr>
                <w:b/>
                <w:bCs/>
              </w:rPr>
              <w:t>Welke overige stoornissen vermoedt u of zijn vastgesteld volgens de DSM-5?</w:t>
            </w:r>
          </w:p>
          <w:p w14:paraId="604C395D" w14:textId="77777777" w:rsidR="00DB0B66" w:rsidRDefault="00DB0B66" w:rsidP="00591191">
            <w:r>
              <w:rPr>
                <w:i/>
                <w:iCs/>
              </w:rPr>
              <w:t>W</w:t>
            </w:r>
            <w:r w:rsidRPr="004C4A5E">
              <w:rPr>
                <w:i/>
                <w:iCs/>
              </w:rPr>
              <w:t>anneer vastgesteld diagnose informatie meesturen</w:t>
            </w:r>
          </w:p>
        </w:tc>
        <w:tc>
          <w:tcPr>
            <w:tcW w:w="4707" w:type="dxa"/>
          </w:tcPr>
          <w:p w14:paraId="67419A7F" w14:textId="77777777" w:rsidR="00DB0B66" w:rsidRDefault="00DB0B66" w:rsidP="00591191">
            <w:pPr>
              <w:rPr>
                <w:i/>
              </w:rPr>
            </w:pPr>
            <w:permStart w:id="759900546" w:edGrp="everyone"/>
            <w:r>
              <w:t xml:space="preserve"> </w:t>
            </w:r>
            <w:r w:rsidRPr="0047128E">
              <w:t xml:space="preserve"> </w:t>
            </w:r>
            <w:permEnd w:id="759900546"/>
          </w:p>
          <w:p w14:paraId="5AD0E1B0" w14:textId="77777777" w:rsidR="00DB0B66" w:rsidRDefault="00DB0B66" w:rsidP="00591191"/>
        </w:tc>
      </w:tr>
      <w:tr w:rsidR="00DB0B66" w14:paraId="6DB333B6" w14:textId="77777777" w:rsidTr="00C3472E">
        <w:tc>
          <w:tcPr>
            <w:tcW w:w="4644" w:type="dxa"/>
            <w:shd w:val="clear" w:color="auto" w:fill="D7E6E7"/>
          </w:tcPr>
          <w:p w14:paraId="2E264028" w14:textId="77777777" w:rsidR="00DB0B66" w:rsidRDefault="00DB0B66" w:rsidP="00591191">
            <w:pPr>
              <w:rPr>
                <w:b/>
                <w:bCs/>
                <w:iCs/>
              </w:rPr>
            </w:pPr>
            <w:r>
              <w:rPr>
                <w:b/>
                <w:bCs/>
                <w:iCs/>
              </w:rPr>
              <w:t>Overige</w:t>
            </w:r>
            <w:r w:rsidRPr="00150CDC">
              <w:rPr>
                <w:b/>
                <w:bCs/>
                <w:iCs/>
              </w:rPr>
              <w:t xml:space="preserve"> klachten</w:t>
            </w:r>
            <w:r>
              <w:rPr>
                <w:b/>
                <w:bCs/>
                <w:iCs/>
              </w:rPr>
              <w:t xml:space="preserve"> en problemen</w:t>
            </w:r>
            <w:r w:rsidRPr="00150CDC">
              <w:rPr>
                <w:b/>
                <w:bCs/>
                <w:iCs/>
              </w:rPr>
              <w:t>:</w:t>
            </w:r>
          </w:p>
          <w:p w14:paraId="0C780498" w14:textId="77777777" w:rsidR="00DB0B66" w:rsidRDefault="00DB0B66" w:rsidP="00591191">
            <w:pPr>
              <w:rPr>
                <w:i/>
              </w:rPr>
            </w:pPr>
            <w:r w:rsidRPr="00F54AE8">
              <w:rPr>
                <w:i/>
              </w:rPr>
              <w:t>Gedacht kan worden aan: verminderde eetlust, somberheid, lichamelijke klachten</w:t>
            </w:r>
            <w:r>
              <w:rPr>
                <w:i/>
              </w:rPr>
              <w:t>, etc.</w:t>
            </w:r>
          </w:p>
          <w:p w14:paraId="7354E853" w14:textId="77777777" w:rsidR="00DB0B66" w:rsidRDefault="00DB0B66" w:rsidP="00591191"/>
        </w:tc>
        <w:tc>
          <w:tcPr>
            <w:tcW w:w="4707" w:type="dxa"/>
          </w:tcPr>
          <w:p w14:paraId="1B619F55" w14:textId="77777777" w:rsidR="00DB0B66" w:rsidRDefault="00DB0B66" w:rsidP="00591191">
            <w:pPr>
              <w:rPr>
                <w:i/>
              </w:rPr>
            </w:pPr>
            <w:permStart w:id="708137092" w:edGrp="everyone"/>
            <w:r>
              <w:t xml:space="preserve"> </w:t>
            </w:r>
            <w:r w:rsidRPr="0047128E">
              <w:t xml:space="preserve"> </w:t>
            </w:r>
            <w:permEnd w:id="708137092"/>
          </w:p>
          <w:p w14:paraId="0B2A3801" w14:textId="77777777" w:rsidR="00DB0B66" w:rsidRDefault="00DB0B66" w:rsidP="00591191"/>
        </w:tc>
      </w:tr>
      <w:tr w:rsidR="00DB0B66" w14:paraId="6A9BC106" w14:textId="77777777" w:rsidTr="00C3472E">
        <w:tc>
          <w:tcPr>
            <w:tcW w:w="9351" w:type="dxa"/>
            <w:gridSpan w:val="2"/>
            <w:shd w:val="clear" w:color="auto" w:fill="D7E6E7"/>
          </w:tcPr>
          <w:p w14:paraId="0ED3B38C" w14:textId="77777777" w:rsidR="00DB0B66" w:rsidRPr="00F43D7F" w:rsidRDefault="00DB0B66" w:rsidP="00591191">
            <w:pPr>
              <w:rPr>
                <w:b/>
                <w:bCs/>
              </w:rPr>
            </w:pPr>
            <w:r w:rsidRPr="00F43D7F">
              <w:rPr>
                <w:b/>
                <w:bCs/>
              </w:rPr>
              <w:t>Graag ontvangen wij relevantie informatie over somatische klachten of medicatie gebruik in de voorgeschiedenis.</w:t>
            </w:r>
          </w:p>
        </w:tc>
      </w:tr>
    </w:tbl>
    <w:p w14:paraId="09C6C514" w14:textId="0CCFD5E0"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507F1EEB" w14:textId="77777777" w:rsidTr="00C3472E">
        <w:tc>
          <w:tcPr>
            <w:tcW w:w="4644" w:type="dxa"/>
            <w:vMerge w:val="restart"/>
            <w:tcBorders>
              <w:right w:val="single" w:sz="4" w:space="0" w:color="auto"/>
            </w:tcBorders>
            <w:shd w:val="clear" w:color="auto" w:fill="D7E6E7"/>
          </w:tcPr>
          <w:p w14:paraId="1625F402" w14:textId="77777777" w:rsidR="00DB0B66" w:rsidRPr="0079789F" w:rsidRDefault="00DB0B66" w:rsidP="00591191">
            <w:pPr>
              <w:rPr>
                <w:b/>
                <w:bCs/>
              </w:rPr>
            </w:pPr>
            <w:r>
              <w:rPr>
                <w:b/>
              </w:rPr>
              <w:t xml:space="preserve">De volgende risico’s zijn aanwezig:   </w:t>
            </w:r>
            <w:r w:rsidRPr="00096A9F">
              <w:rPr>
                <w:bCs/>
                <w:i/>
                <w:iCs/>
              </w:rPr>
              <w:t xml:space="preserve"> </w:t>
            </w:r>
          </w:p>
        </w:tc>
        <w:tc>
          <w:tcPr>
            <w:tcW w:w="4707" w:type="dxa"/>
            <w:tcBorders>
              <w:top w:val="single" w:sz="4" w:space="0" w:color="auto"/>
              <w:left w:val="single" w:sz="4" w:space="0" w:color="auto"/>
              <w:bottom w:val="nil"/>
              <w:right w:val="single" w:sz="4" w:space="0" w:color="auto"/>
            </w:tcBorders>
          </w:tcPr>
          <w:p w14:paraId="490E9BE3" w14:textId="77777777" w:rsidR="00DB0B66" w:rsidRPr="00AE774D" w:rsidRDefault="00DB0B66" w:rsidP="00DB0B66">
            <w:pPr>
              <w:pStyle w:val="Lijstalinea"/>
              <w:numPr>
                <w:ilvl w:val="0"/>
                <w:numId w:val="21"/>
              </w:numPr>
              <w:spacing w:line="240" w:lineRule="auto"/>
            </w:pPr>
            <w:r w:rsidRPr="00AE774D">
              <w:t>Suïcide</w:t>
            </w:r>
          </w:p>
        </w:tc>
      </w:tr>
      <w:tr w:rsidR="00DB0B66" w14:paraId="4A1BE731" w14:textId="77777777" w:rsidTr="00C3472E">
        <w:tc>
          <w:tcPr>
            <w:tcW w:w="4644" w:type="dxa"/>
            <w:vMerge/>
            <w:shd w:val="clear" w:color="auto" w:fill="D7E6E7"/>
          </w:tcPr>
          <w:p w14:paraId="37D1F3D7"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0C844A1D" w14:textId="77777777" w:rsidR="00DB0B66" w:rsidRPr="00AE774D" w:rsidRDefault="00DB0B66" w:rsidP="00DB0B66">
            <w:pPr>
              <w:pStyle w:val="Lijstalinea"/>
              <w:numPr>
                <w:ilvl w:val="0"/>
                <w:numId w:val="21"/>
              </w:numPr>
              <w:spacing w:line="240" w:lineRule="auto"/>
            </w:pPr>
            <w:r w:rsidRPr="00AE774D">
              <w:rPr>
                <w:iCs/>
              </w:rPr>
              <w:t>Impulscontroleverlies</w:t>
            </w:r>
          </w:p>
        </w:tc>
      </w:tr>
      <w:tr w:rsidR="00DB0B66" w14:paraId="3F03B735" w14:textId="77777777" w:rsidTr="00C3472E">
        <w:tc>
          <w:tcPr>
            <w:tcW w:w="4644" w:type="dxa"/>
            <w:vMerge/>
            <w:shd w:val="clear" w:color="auto" w:fill="D7E6E7"/>
          </w:tcPr>
          <w:p w14:paraId="2B812688" w14:textId="77777777" w:rsidR="00DB0B66" w:rsidRPr="00FD4938" w:rsidRDefault="00DB0B66" w:rsidP="00591191">
            <w:pPr>
              <w:rPr>
                <w:b/>
                <w:bCs/>
              </w:rPr>
            </w:pPr>
          </w:p>
        </w:tc>
        <w:tc>
          <w:tcPr>
            <w:tcW w:w="4707" w:type="dxa"/>
            <w:tcBorders>
              <w:top w:val="nil"/>
              <w:left w:val="single" w:sz="4" w:space="0" w:color="auto"/>
              <w:bottom w:val="nil"/>
              <w:right w:val="single" w:sz="4" w:space="0" w:color="auto"/>
            </w:tcBorders>
          </w:tcPr>
          <w:p w14:paraId="14B0002F" w14:textId="77777777" w:rsidR="00DB0B66" w:rsidRPr="00AE774D" w:rsidRDefault="00DB0B66" w:rsidP="00DB0B66">
            <w:pPr>
              <w:pStyle w:val="Lijstalinea"/>
              <w:numPr>
                <w:ilvl w:val="0"/>
                <w:numId w:val="21"/>
              </w:numPr>
              <w:spacing w:line="240" w:lineRule="auto"/>
            </w:pPr>
            <w:r w:rsidRPr="00AE774D">
              <w:rPr>
                <w:iCs/>
              </w:rPr>
              <w:t>Psychose</w:t>
            </w:r>
          </w:p>
        </w:tc>
      </w:tr>
      <w:tr w:rsidR="00DB0B66" w14:paraId="651E687B" w14:textId="77777777" w:rsidTr="00C3472E">
        <w:tc>
          <w:tcPr>
            <w:tcW w:w="4644" w:type="dxa"/>
            <w:vMerge/>
            <w:shd w:val="clear" w:color="auto" w:fill="D7E6E7"/>
          </w:tcPr>
          <w:p w14:paraId="0C984592" w14:textId="77777777" w:rsidR="00DB0B66" w:rsidRPr="0079789F" w:rsidRDefault="00DB0B66" w:rsidP="00591191">
            <w:pPr>
              <w:rPr>
                <w:b/>
                <w:bCs/>
              </w:rPr>
            </w:pPr>
          </w:p>
        </w:tc>
        <w:tc>
          <w:tcPr>
            <w:tcW w:w="4707" w:type="dxa"/>
            <w:tcBorders>
              <w:top w:val="nil"/>
              <w:left w:val="single" w:sz="4" w:space="0" w:color="auto"/>
              <w:bottom w:val="nil"/>
              <w:right w:val="single" w:sz="4" w:space="0" w:color="auto"/>
            </w:tcBorders>
          </w:tcPr>
          <w:p w14:paraId="48B1B94C" w14:textId="77777777" w:rsidR="00DB0B66" w:rsidRPr="00AE774D" w:rsidRDefault="00DB0B66" w:rsidP="00DB0B66">
            <w:pPr>
              <w:pStyle w:val="Lijstalinea"/>
              <w:numPr>
                <w:ilvl w:val="0"/>
                <w:numId w:val="21"/>
              </w:numPr>
              <w:spacing w:line="240" w:lineRule="auto"/>
              <w:rPr>
                <w:i/>
              </w:rPr>
            </w:pPr>
            <w:r w:rsidRPr="00AE774D">
              <w:rPr>
                <w:iCs/>
              </w:rPr>
              <w:t>Verslaving (alcohol/drugs)</w:t>
            </w:r>
          </w:p>
        </w:tc>
      </w:tr>
      <w:tr w:rsidR="00DB0B66" w14:paraId="1B52A4E2" w14:textId="77777777" w:rsidTr="00C3472E">
        <w:tc>
          <w:tcPr>
            <w:tcW w:w="4644" w:type="dxa"/>
            <w:vMerge/>
            <w:shd w:val="clear" w:color="auto" w:fill="D7E6E7"/>
          </w:tcPr>
          <w:p w14:paraId="5A9B28A6" w14:textId="77777777" w:rsidR="00DB0B66" w:rsidRPr="0079789F" w:rsidRDefault="00DB0B66" w:rsidP="00591191">
            <w:pPr>
              <w:rPr>
                <w:b/>
                <w:bCs/>
              </w:rPr>
            </w:pPr>
          </w:p>
        </w:tc>
        <w:tc>
          <w:tcPr>
            <w:tcW w:w="4707" w:type="dxa"/>
            <w:tcBorders>
              <w:top w:val="nil"/>
              <w:left w:val="single" w:sz="4" w:space="0" w:color="auto"/>
              <w:bottom w:val="single" w:sz="4" w:space="0" w:color="auto"/>
              <w:right w:val="single" w:sz="4" w:space="0" w:color="auto"/>
            </w:tcBorders>
          </w:tcPr>
          <w:p w14:paraId="0D734CB6" w14:textId="77777777" w:rsidR="00DB0B66" w:rsidRPr="00AE774D" w:rsidRDefault="00DB0B66" w:rsidP="00DB0B66">
            <w:pPr>
              <w:pStyle w:val="Lijstalinea"/>
              <w:numPr>
                <w:ilvl w:val="0"/>
                <w:numId w:val="21"/>
              </w:numPr>
              <w:spacing w:line="240" w:lineRule="auto"/>
              <w:rPr>
                <w:i/>
              </w:rPr>
            </w:pPr>
            <w:r w:rsidRPr="00AE774D">
              <w:rPr>
                <w:iCs/>
              </w:rPr>
              <w:t>Huiselijk geweld</w:t>
            </w:r>
          </w:p>
        </w:tc>
      </w:tr>
      <w:tr w:rsidR="00DB0B66" w:rsidRPr="0079789F" w14:paraId="76A49113" w14:textId="77777777" w:rsidTr="00C3472E">
        <w:trPr>
          <w:trHeight w:val="481"/>
        </w:trPr>
        <w:tc>
          <w:tcPr>
            <w:tcW w:w="4644" w:type="dxa"/>
            <w:shd w:val="clear" w:color="auto" w:fill="D7E6E7"/>
          </w:tcPr>
          <w:p w14:paraId="4C8C1F82" w14:textId="77777777" w:rsidR="00DB0B66" w:rsidRPr="0079789F" w:rsidRDefault="00DB0B66" w:rsidP="00591191">
            <w:pPr>
              <w:rPr>
                <w:b/>
                <w:bCs/>
              </w:rPr>
            </w:pPr>
            <w:r>
              <w:rPr>
                <w:b/>
                <w:bCs/>
              </w:rPr>
              <w:t>Toelichting op aanwezige risico’s:</w:t>
            </w:r>
            <w:r w:rsidRPr="0079789F">
              <w:rPr>
                <w:b/>
                <w:bCs/>
              </w:rPr>
              <w:t xml:space="preserve"> </w:t>
            </w:r>
          </w:p>
        </w:tc>
        <w:tc>
          <w:tcPr>
            <w:tcW w:w="4707" w:type="dxa"/>
            <w:tcBorders>
              <w:top w:val="single" w:sz="4" w:space="0" w:color="auto"/>
            </w:tcBorders>
          </w:tcPr>
          <w:p w14:paraId="36A19AEA" w14:textId="77777777" w:rsidR="00DB0B66" w:rsidRDefault="00DB0B66" w:rsidP="00591191">
            <w:pPr>
              <w:rPr>
                <w:iCs/>
              </w:rPr>
            </w:pPr>
            <w:permStart w:id="1362182913" w:edGrp="everyone"/>
            <w:r>
              <w:t xml:space="preserve"> </w:t>
            </w:r>
            <w:r w:rsidRPr="0047128E">
              <w:t xml:space="preserve"> </w:t>
            </w:r>
            <w:permEnd w:id="1362182913"/>
            <w:r>
              <w:rPr>
                <w:iCs/>
              </w:rPr>
              <w:t xml:space="preserve"> </w:t>
            </w:r>
          </w:p>
          <w:p w14:paraId="70C0D0EE" w14:textId="77777777" w:rsidR="00DB0B66" w:rsidRDefault="00DB0B66" w:rsidP="00591191">
            <w:pPr>
              <w:rPr>
                <w:iCs/>
              </w:rPr>
            </w:pPr>
          </w:p>
          <w:p w14:paraId="301C3711" w14:textId="77777777" w:rsidR="00DB0B66" w:rsidRDefault="00DB0B66" w:rsidP="00591191">
            <w:pPr>
              <w:rPr>
                <w:iCs/>
              </w:rPr>
            </w:pPr>
          </w:p>
          <w:p w14:paraId="457963B6" w14:textId="77777777" w:rsidR="00DB0B66" w:rsidRDefault="00DB0B66" w:rsidP="00591191">
            <w:pPr>
              <w:rPr>
                <w:iCs/>
              </w:rPr>
            </w:pPr>
          </w:p>
          <w:p w14:paraId="5CF32378" w14:textId="77777777" w:rsidR="00DB0B66" w:rsidRPr="0079789F" w:rsidRDefault="00DB0B66" w:rsidP="00591191">
            <w:pPr>
              <w:rPr>
                <w:b/>
                <w:bCs/>
              </w:rPr>
            </w:pPr>
          </w:p>
        </w:tc>
      </w:tr>
    </w:tbl>
    <w:p w14:paraId="1C4CA34E" w14:textId="0F5275C8" w:rsidR="00DB0B66" w:rsidRDefault="00DB0B66" w:rsidP="00205871"/>
    <w:p w14:paraId="7611F7BB" w14:textId="52DFBDB4" w:rsidR="00DB0B66" w:rsidRDefault="00DB0B66" w:rsidP="00DB0B66">
      <w:pPr>
        <w:pStyle w:val="Kop4"/>
      </w:pPr>
      <w:r w:rsidRPr="00292886">
        <w:lastRenderedPageBreak/>
        <w:t>Overige vragen</w:t>
      </w:r>
    </w:p>
    <w:p w14:paraId="2A59B646" w14:textId="77777777" w:rsidR="00DB0B66" w:rsidRDefault="00DB0B66" w:rsidP="00DB0B66">
      <w:pPr>
        <w:rPr>
          <w:b/>
          <w:bCs/>
        </w:rPr>
      </w:pPr>
    </w:p>
    <w:tbl>
      <w:tblPr>
        <w:tblStyle w:val="Tabelraster"/>
        <w:tblW w:w="9351" w:type="dxa"/>
        <w:tblLook w:val="04A0" w:firstRow="1" w:lastRow="0" w:firstColumn="1" w:lastColumn="0" w:noHBand="0" w:noVBand="1"/>
      </w:tblPr>
      <w:tblGrid>
        <w:gridCol w:w="4644"/>
        <w:gridCol w:w="4707"/>
      </w:tblGrid>
      <w:tr w:rsidR="00DB0B66" w:rsidRPr="0079789F" w14:paraId="30693FB6" w14:textId="77777777" w:rsidTr="00C3472E">
        <w:trPr>
          <w:trHeight w:val="481"/>
        </w:trPr>
        <w:tc>
          <w:tcPr>
            <w:tcW w:w="4644" w:type="dxa"/>
            <w:shd w:val="clear" w:color="auto" w:fill="D7E6E7"/>
          </w:tcPr>
          <w:p w14:paraId="4EB2604A" w14:textId="77777777" w:rsidR="00DB0B66" w:rsidRPr="0079789F" w:rsidRDefault="00DB0B66" w:rsidP="00591191">
            <w:pPr>
              <w:rPr>
                <w:b/>
                <w:bCs/>
              </w:rPr>
            </w:pPr>
            <w:r>
              <w:rPr>
                <w:b/>
                <w:bCs/>
              </w:rPr>
              <w:t>Centrale h</w:t>
            </w:r>
            <w:r w:rsidRPr="000E3D5D">
              <w:rPr>
                <w:b/>
                <w:bCs/>
              </w:rPr>
              <w:t>ulpvraag patiënt:</w:t>
            </w:r>
          </w:p>
        </w:tc>
        <w:tc>
          <w:tcPr>
            <w:tcW w:w="4707" w:type="dxa"/>
            <w:tcBorders>
              <w:top w:val="single" w:sz="4" w:space="0" w:color="auto"/>
              <w:bottom w:val="single" w:sz="4" w:space="0" w:color="auto"/>
            </w:tcBorders>
          </w:tcPr>
          <w:p w14:paraId="2C24CDF3" w14:textId="77777777" w:rsidR="00DB0B66" w:rsidRDefault="00DB0B66" w:rsidP="00591191">
            <w:pPr>
              <w:rPr>
                <w:iCs/>
              </w:rPr>
            </w:pPr>
            <w:permStart w:id="904490092" w:edGrp="everyone"/>
            <w:r>
              <w:t xml:space="preserve"> </w:t>
            </w:r>
            <w:r w:rsidRPr="0047128E">
              <w:t xml:space="preserve"> </w:t>
            </w:r>
            <w:permEnd w:id="904490092"/>
            <w:r>
              <w:rPr>
                <w:iCs/>
              </w:rPr>
              <w:t xml:space="preserve"> </w:t>
            </w:r>
          </w:p>
          <w:p w14:paraId="1AFDBFAB" w14:textId="77777777" w:rsidR="00DB0B66" w:rsidRDefault="00DB0B66" w:rsidP="00591191">
            <w:pPr>
              <w:rPr>
                <w:iCs/>
              </w:rPr>
            </w:pPr>
          </w:p>
          <w:p w14:paraId="13AEB52D" w14:textId="77777777" w:rsidR="00DB0B66" w:rsidRPr="0079789F" w:rsidRDefault="00DB0B66" w:rsidP="00591191">
            <w:pPr>
              <w:rPr>
                <w:b/>
                <w:bCs/>
              </w:rPr>
            </w:pPr>
          </w:p>
        </w:tc>
      </w:tr>
      <w:tr w:rsidR="00DB0B66" w14:paraId="3331EA54" w14:textId="77777777" w:rsidTr="00C3472E">
        <w:trPr>
          <w:trHeight w:val="481"/>
        </w:trPr>
        <w:tc>
          <w:tcPr>
            <w:tcW w:w="4644" w:type="dxa"/>
            <w:shd w:val="clear" w:color="auto" w:fill="D7E6E7"/>
          </w:tcPr>
          <w:p w14:paraId="50BE0414" w14:textId="77777777" w:rsidR="00DB0B66" w:rsidRPr="00163D8C" w:rsidRDefault="00DB0B66" w:rsidP="00591191">
            <w:pPr>
              <w:rPr>
                <w:b/>
              </w:rPr>
            </w:pPr>
            <w:r>
              <w:rPr>
                <w:b/>
                <w:bCs/>
              </w:rPr>
              <w:t>Centrale h</w:t>
            </w:r>
            <w:r w:rsidRPr="000E3D5D">
              <w:rPr>
                <w:b/>
                <w:bCs/>
              </w:rPr>
              <w:t>ulpvraag verwijzer:</w:t>
            </w:r>
          </w:p>
        </w:tc>
        <w:tc>
          <w:tcPr>
            <w:tcW w:w="4707" w:type="dxa"/>
            <w:tcBorders>
              <w:top w:val="single" w:sz="4" w:space="0" w:color="auto"/>
              <w:bottom w:val="single" w:sz="4" w:space="0" w:color="auto"/>
            </w:tcBorders>
          </w:tcPr>
          <w:p w14:paraId="24AF60BD" w14:textId="77777777" w:rsidR="00DB0B66" w:rsidRDefault="00DB0B66" w:rsidP="00591191">
            <w:pPr>
              <w:rPr>
                <w:iCs/>
              </w:rPr>
            </w:pPr>
            <w:permStart w:id="1305830391" w:edGrp="everyone"/>
            <w:r>
              <w:t xml:space="preserve"> </w:t>
            </w:r>
            <w:r w:rsidRPr="0047128E">
              <w:t xml:space="preserve"> </w:t>
            </w:r>
            <w:permEnd w:id="1305830391"/>
            <w:r>
              <w:rPr>
                <w:iCs/>
              </w:rPr>
              <w:t xml:space="preserve"> </w:t>
            </w:r>
          </w:p>
          <w:p w14:paraId="771EF498" w14:textId="77777777" w:rsidR="00DB0B66" w:rsidRDefault="00DB0B66" w:rsidP="00591191"/>
          <w:p w14:paraId="799A656C" w14:textId="77777777" w:rsidR="00DB0B66" w:rsidRDefault="00DB0B66" w:rsidP="00591191"/>
        </w:tc>
      </w:tr>
      <w:tr w:rsidR="00DB0B66" w14:paraId="493DBFEA" w14:textId="77777777" w:rsidTr="00C3472E">
        <w:trPr>
          <w:trHeight w:val="481"/>
        </w:trPr>
        <w:tc>
          <w:tcPr>
            <w:tcW w:w="4644" w:type="dxa"/>
            <w:shd w:val="clear" w:color="auto" w:fill="D7E6E7"/>
          </w:tcPr>
          <w:p w14:paraId="1CF7695E" w14:textId="77777777" w:rsidR="00DB0B66" w:rsidRDefault="00DB0B66" w:rsidP="00591191">
            <w:pPr>
              <w:rPr>
                <w:b/>
                <w:bCs/>
              </w:rPr>
            </w:pPr>
            <w:r w:rsidRPr="00703E35">
              <w:rPr>
                <w:b/>
                <w:bCs/>
              </w:rPr>
              <w:t>Motivatie patiënt:</w:t>
            </w:r>
          </w:p>
          <w:p w14:paraId="5A91EE40" w14:textId="77777777" w:rsidR="00DB0B66" w:rsidRPr="00B64D0C" w:rsidRDefault="00DB0B66" w:rsidP="00591191">
            <w:pPr>
              <w:rPr>
                <w:i/>
                <w:iCs/>
              </w:rPr>
            </w:pPr>
            <w:r w:rsidRPr="00B64D0C">
              <w:rPr>
                <w:i/>
                <w:iCs/>
              </w:rPr>
              <w:t>Is de patiënt gemotiveerd voor hulp?</w:t>
            </w:r>
            <w:r>
              <w:rPr>
                <w:i/>
                <w:iCs/>
              </w:rPr>
              <w:t xml:space="preserve"> Is er genoeg commitment voor een </w:t>
            </w:r>
            <w:proofErr w:type="spellStart"/>
            <w:r>
              <w:rPr>
                <w:i/>
                <w:iCs/>
              </w:rPr>
              <w:t>hoogspecialistische</w:t>
            </w:r>
            <w:proofErr w:type="spellEnd"/>
            <w:r>
              <w:rPr>
                <w:i/>
                <w:iCs/>
              </w:rPr>
              <w:t xml:space="preserve"> behandeling? Graag toelichten.</w:t>
            </w:r>
          </w:p>
          <w:p w14:paraId="2B6DE272" w14:textId="77777777" w:rsidR="00DB0B66" w:rsidRDefault="00DB0B66" w:rsidP="00591191">
            <w:pPr>
              <w:rPr>
                <w:b/>
                <w:bCs/>
              </w:rPr>
            </w:pPr>
          </w:p>
        </w:tc>
        <w:tc>
          <w:tcPr>
            <w:tcW w:w="4707" w:type="dxa"/>
            <w:tcBorders>
              <w:top w:val="single" w:sz="4" w:space="0" w:color="auto"/>
              <w:bottom w:val="single" w:sz="4" w:space="0" w:color="auto"/>
            </w:tcBorders>
          </w:tcPr>
          <w:p w14:paraId="3194F70C" w14:textId="77777777" w:rsidR="00DB0B66" w:rsidRDefault="00DB0B66" w:rsidP="00591191"/>
          <w:p w14:paraId="3AD653B6" w14:textId="77777777" w:rsidR="00DB0B66" w:rsidRDefault="00DB0B66" w:rsidP="00591191">
            <w:r>
              <w:t>Ja / Nee</w:t>
            </w:r>
          </w:p>
          <w:p w14:paraId="4B564A7A" w14:textId="77777777" w:rsidR="00DB0B66" w:rsidRDefault="00DB0B66" w:rsidP="00591191"/>
          <w:p w14:paraId="48741099" w14:textId="77777777" w:rsidR="00DB0B66" w:rsidRPr="00292886" w:rsidRDefault="00DB0B66" w:rsidP="00591191">
            <w:pPr>
              <w:rPr>
                <w:iCs/>
              </w:rPr>
            </w:pPr>
            <w:permStart w:id="437464517" w:edGrp="everyone"/>
            <w:r>
              <w:t xml:space="preserve"> </w:t>
            </w:r>
            <w:r w:rsidRPr="0047128E">
              <w:t xml:space="preserve"> </w:t>
            </w:r>
            <w:permEnd w:id="437464517"/>
          </w:p>
          <w:p w14:paraId="27AD951A" w14:textId="77777777" w:rsidR="00DB0B66" w:rsidRDefault="00DB0B66" w:rsidP="00591191"/>
        </w:tc>
      </w:tr>
    </w:tbl>
    <w:p w14:paraId="697D39F1" w14:textId="19D83373" w:rsidR="00DB0B66" w:rsidRDefault="00DB0B66" w:rsidP="00205871"/>
    <w:p w14:paraId="163A75F5" w14:textId="77777777" w:rsidR="00D45365" w:rsidRDefault="00D45365" w:rsidP="00205871"/>
    <w:tbl>
      <w:tblPr>
        <w:tblStyle w:val="Tabelraster"/>
        <w:tblW w:w="9351" w:type="dxa"/>
        <w:tblLook w:val="04A0" w:firstRow="1" w:lastRow="0" w:firstColumn="1" w:lastColumn="0" w:noHBand="0" w:noVBand="1"/>
      </w:tblPr>
      <w:tblGrid>
        <w:gridCol w:w="4644"/>
        <w:gridCol w:w="4707"/>
      </w:tblGrid>
      <w:tr w:rsidR="00DB0B66" w:rsidRPr="0079789F" w14:paraId="12FAB47C" w14:textId="77777777" w:rsidTr="00D45365">
        <w:trPr>
          <w:trHeight w:val="1264"/>
        </w:trPr>
        <w:tc>
          <w:tcPr>
            <w:tcW w:w="4644" w:type="dxa"/>
            <w:shd w:val="clear" w:color="auto" w:fill="D7E6E7"/>
          </w:tcPr>
          <w:p w14:paraId="1A5747AC" w14:textId="77777777" w:rsidR="00DB0B66" w:rsidRDefault="00DB0B66" w:rsidP="00591191">
            <w:pPr>
              <w:rPr>
                <w:b/>
              </w:rPr>
            </w:pPr>
            <w:r w:rsidRPr="00163D8C">
              <w:rPr>
                <w:b/>
              </w:rPr>
              <w:t>Actuele stressoren:</w:t>
            </w:r>
          </w:p>
          <w:p w14:paraId="21654CC1" w14:textId="77777777" w:rsidR="00DB0B66" w:rsidRPr="0079789F" w:rsidRDefault="00DB0B66" w:rsidP="00591191">
            <w:pPr>
              <w:rPr>
                <w:b/>
                <w:bCs/>
              </w:rPr>
            </w:pPr>
            <w:r w:rsidRPr="008B7A7C">
              <w:rPr>
                <w:i/>
                <w:iCs/>
              </w:rPr>
              <w:t>Gedacht kan worden aan: relatie, werk, woonsituatie, juridisch etc.</w:t>
            </w:r>
          </w:p>
        </w:tc>
        <w:tc>
          <w:tcPr>
            <w:tcW w:w="4707" w:type="dxa"/>
            <w:tcBorders>
              <w:top w:val="single" w:sz="4" w:space="0" w:color="auto"/>
              <w:bottom w:val="single" w:sz="4" w:space="0" w:color="auto"/>
            </w:tcBorders>
          </w:tcPr>
          <w:p w14:paraId="463E5597" w14:textId="77777777" w:rsidR="00DB0B66" w:rsidRDefault="00DB0B66" w:rsidP="00591191">
            <w:pPr>
              <w:rPr>
                <w:iCs/>
              </w:rPr>
            </w:pPr>
            <w:permStart w:id="605950200" w:edGrp="everyone"/>
            <w:r>
              <w:t xml:space="preserve"> </w:t>
            </w:r>
            <w:r w:rsidRPr="0047128E">
              <w:t xml:space="preserve"> </w:t>
            </w:r>
            <w:permEnd w:id="605950200"/>
            <w:r>
              <w:rPr>
                <w:iCs/>
              </w:rPr>
              <w:t xml:space="preserve"> </w:t>
            </w:r>
          </w:p>
          <w:p w14:paraId="606654A6" w14:textId="77777777" w:rsidR="00DB0B66" w:rsidRDefault="00DB0B66" w:rsidP="00591191">
            <w:pPr>
              <w:rPr>
                <w:iCs/>
              </w:rPr>
            </w:pPr>
          </w:p>
          <w:p w14:paraId="50CA597E" w14:textId="77777777" w:rsidR="00DB0B66" w:rsidRDefault="00DB0B66" w:rsidP="00591191">
            <w:pPr>
              <w:rPr>
                <w:iCs/>
              </w:rPr>
            </w:pPr>
          </w:p>
          <w:p w14:paraId="7DD813E8" w14:textId="77777777" w:rsidR="00DB0B66" w:rsidRDefault="00DB0B66" w:rsidP="00591191">
            <w:pPr>
              <w:rPr>
                <w:iCs/>
              </w:rPr>
            </w:pPr>
          </w:p>
          <w:p w14:paraId="6580A304" w14:textId="77777777" w:rsidR="00DB0B66" w:rsidRPr="0079789F" w:rsidRDefault="00DB0B66" w:rsidP="00591191">
            <w:pPr>
              <w:rPr>
                <w:b/>
                <w:bCs/>
              </w:rPr>
            </w:pPr>
          </w:p>
        </w:tc>
      </w:tr>
      <w:tr w:rsidR="00DB0B66" w:rsidRPr="0079789F" w14:paraId="74590DE0" w14:textId="77777777" w:rsidTr="008E3ECD">
        <w:trPr>
          <w:trHeight w:val="481"/>
        </w:trPr>
        <w:tc>
          <w:tcPr>
            <w:tcW w:w="4644" w:type="dxa"/>
            <w:shd w:val="clear" w:color="auto" w:fill="D7E6E7"/>
          </w:tcPr>
          <w:p w14:paraId="36EABF55" w14:textId="77777777" w:rsidR="00DB0B66" w:rsidRDefault="00DB0B66" w:rsidP="00591191">
            <w:pPr>
              <w:rPr>
                <w:b/>
                <w:bCs/>
              </w:rPr>
            </w:pPr>
            <w:r w:rsidRPr="00376E81">
              <w:rPr>
                <w:b/>
                <w:bCs/>
              </w:rPr>
              <w:t>Steunsystee</w:t>
            </w:r>
            <w:r>
              <w:rPr>
                <w:b/>
                <w:bCs/>
              </w:rPr>
              <w:t>m</w:t>
            </w:r>
            <w:r w:rsidRPr="00376E81">
              <w:rPr>
                <w:b/>
                <w:bCs/>
              </w:rPr>
              <w:t xml:space="preserve"> en woonsituatie:</w:t>
            </w:r>
          </w:p>
          <w:p w14:paraId="66BAE1E4" w14:textId="77777777" w:rsidR="00DB0B66" w:rsidRPr="00163D8C" w:rsidRDefault="00DB0B66" w:rsidP="00591191">
            <w:pPr>
              <w:rPr>
                <w:b/>
                <w:bCs/>
              </w:rPr>
            </w:pPr>
            <w:r w:rsidRPr="548B754D">
              <w:rPr>
                <w:i/>
                <w:iCs/>
              </w:rPr>
              <w:t>Gedacht kan worden aan: partner, vrienden, gezin, leef- en woonomstandigheden etc.</w:t>
            </w:r>
          </w:p>
        </w:tc>
        <w:tc>
          <w:tcPr>
            <w:tcW w:w="4707" w:type="dxa"/>
            <w:tcBorders>
              <w:top w:val="single" w:sz="4" w:space="0" w:color="auto"/>
              <w:bottom w:val="single" w:sz="4" w:space="0" w:color="auto"/>
            </w:tcBorders>
          </w:tcPr>
          <w:p w14:paraId="2A78C2A5" w14:textId="77777777" w:rsidR="00DB0B66" w:rsidRDefault="00DB0B66" w:rsidP="00591191">
            <w:pPr>
              <w:rPr>
                <w:iCs/>
              </w:rPr>
            </w:pPr>
            <w:permStart w:id="417873617" w:edGrp="everyone"/>
            <w:r>
              <w:t xml:space="preserve"> </w:t>
            </w:r>
            <w:r w:rsidRPr="0047128E">
              <w:t xml:space="preserve"> </w:t>
            </w:r>
            <w:permEnd w:id="417873617"/>
            <w:r>
              <w:rPr>
                <w:iCs/>
              </w:rPr>
              <w:t xml:space="preserve"> </w:t>
            </w:r>
          </w:p>
          <w:p w14:paraId="75CFED1C" w14:textId="77777777" w:rsidR="00DB0B66" w:rsidRDefault="00DB0B66" w:rsidP="00591191"/>
          <w:p w14:paraId="44C83BB7" w14:textId="77777777" w:rsidR="00DB0B66" w:rsidRDefault="00DB0B66" w:rsidP="00591191"/>
          <w:p w14:paraId="50A7AEBA" w14:textId="77777777" w:rsidR="00DB0B66" w:rsidRDefault="00DB0B66" w:rsidP="00591191"/>
          <w:p w14:paraId="4BE6E7D7" w14:textId="77777777" w:rsidR="00DB0B66" w:rsidRDefault="00DB0B66" w:rsidP="00591191"/>
        </w:tc>
      </w:tr>
      <w:tr w:rsidR="00DB0B66" w:rsidRPr="0079789F" w14:paraId="71B20A48" w14:textId="77777777" w:rsidTr="00882C0F">
        <w:trPr>
          <w:trHeight w:val="481"/>
        </w:trPr>
        <w:tc>
          <w:tcPr>
            <w:tcW w:w="4644" w:type="dxa"/>
            <w:shd w:val="clear" w:color="auto" w:fill="D7E6E7"/>
          </w:tcPr>
          <w:p w14:paraId="46C4FA16" w14:textId="77777777" w:rsidR="00882C0F" w:rsidRPr="00882C0F" w:rsidRDefault="00882C0F" w:rsidP="00882C0F">
            <w:pPr>
              <w:shd w:val="clear" w:color="auto" w:fill="D7E6E7"/>
              <w:rPr>
                <w:b/>
                <w:bCs/>
              </w:rPr>
            </w:pPr>
            <w:r w:rsidRPr="00882C0F">
              <w:rPr>
                <w:b/>
                <w:bCs/>
              </w:rPr>
              <w:t>Zijn er zorgen omtrent kinderen (onder de 18 jaar):</w:t>
            </w:r>
          </w:p>
          <w:p w14:paraId="30136DCB" w14:textId="0DBAF5A9" w:rsidR="00882C0F" w:rsidRPr="00882C0F" w:rsidRDefault="00882C0F" w:rsidP="00882C0F">
            <w:pPr>
              <w:shd w:val="clear" w:color="auto" w:fill="D7E6E7"/>
              <w:rPr>
                <w:i/>
                <w:iCs/>
              </w:rPr>
            </w:pPr>
            <w:r w:rsidRPr="00882C0F">
              <w:rPr>
                <w:i/>
                <w:iCs/>
              </w:rPr>
              <w:t>Indien ja, welke zorgen zijn er en welke zorg is er ingeschakeld?</w:t>
            </w:r>
          </w:p>
          <w:p w14:paraId="4BAB6204" w14:textId="77777777" w:rsidR="00882C0F" w:rsidRDefault="00882C0F" w:rsidP="00882C0F">
            <w:pPr>
              <w:shd w:val="clear" w:color="auto" w:fill="D7E6E7"/>
              <w:rPr>
                <w:b/>
                <w:bCs/>
              </w:rPr>
            </w:pPr>
          </w:p>
          <w:p w14:paraId="7B6FD981" w14:textId="77777777" w:rsidR="00882C0F" w:rsidRDefault="00882C0F" w:rsidP="00882C0F">
            <w:pPr>
              <w:shd w:val="clear" w:color="auto" w:fill="D7E6E7"/>
              <w:rPr>
                <w:b/>
                <w:bCs/>
              </w:rPr>
            </w:pPr>
          </w:p>
          <w:p w14:paraId="2F294C2C" w14:textId="08DC031B" w:rsidR="00882C0F" w:rsidRPr="00376E81" w:rsidRDefault="00882C0F" w:rsidP="00882C0F">
            <w:pPr>
              <w:shd w:val="clear" w:color="auto" w:fill="D7E6E7"/>
              <w:rPr>
                <w:b/>
                <w:bCs/>
              </w:rPr>
            </w:pPr>
          </w:p>
        </w:tc>
        <w:tc>
          <w:tcPr>
            <w:tcW w:w="4707" w:type="dxa"/>
            <w:tcBorders>
              <w:top w:val="single" w:sz="4" w:space="0" w:color="auto"/>
            </w:tcBorders>
          </w:tcPr>
          <w:p w14:paraId="5E5C0A26" w14:textId="77777777" w:rsidR="00DB0B66" w:rsidRDefault="00DB0B66" w:rsidP="00591191"/>
          <w:p w14:paraId="0BFE4FAA" w14:textId="77777777" w:rsidR="00DB0B66" w:rsidRDefault="00DB0B66" w:rsidP="00591191">
            <w:r>
              <w:t>Ja / Nee</w:t>
            </w:r>
          </w:p>
          <w:p w14:paraId="3642E9E6" w14:textId="77777777" w:rsidR="00DB0B66" w:rsidRDefault="00DB0B66" w:rsidP="00591191"/>
          <w:p w14:paraId="4013FEC9" w14:textId="77777777" w:rsidR="00DB0B66" w:rsidRPr="00292886" w:rsidRDefault="00DB0B66" w:rsidP="00591191">
            <w:pPr>
              <w:rPr>
                <w:iCs/>
              </w:rPr>
            </w:pPr>
            <w:permStart w:id="1964589039" w:edGrp="everyone"/>
            <w:r>
              <w:t xml:space="preserve"> </w:t>
            </w:r>
            <w:r w:rsidRPr="0047128E">
              <w:t xml:space="preserve"> </w:t>
            </w:r>
            <w:permEnd w:id="1964589039"/>
          </w:p>
          <w:p w14:paraId="5A2243E1" w14:textId="77777777" w:rsidR="00DB0B66" w:rsidRDefault="00DB0B66" w:rsidP="00591191"/>
          <w:p w14:paraId="6F92E6ED" w14:textId="77777777" w:rsidR="00DB0B66" w:rsidRDefault="00DB0B66" w:rsidP="00591191"/>
        </w:tc>
      </w:tr>
    </w:tbl>
    <w:p w14:paraId="330C592C" w14:textId="119D6BD0" w:rsidR="00DB0B66" w:rsidRDefault="00DB0B66" w:rsidP="00205871"/>
    <w:p w14:paraId="5F3DC275" w14:textId="5F59EFAC" w:rsidR="00DB0B66" w:rsidRDefault="00DB0B66" w:rsidP="00205871"/>
    <w:p w14:paraId="184C8C47" w14:textId="4BAE3DC2" w:rsidR="00DB0B66" w:rsidRDefault="00DB0B66" w:rsidP="00205871"/>
    <w:p w14:paraId="76841DA1" w14:textId="4571A7BE" w:rsidR="00DB0B66" w:rsidRDefault="00DB0B66" w:rsidP="00205871"/>
    <w:p w14:paraId="343D0069" w14:textId="23459490" w:rsidR="00DB0B66" w:rsidRDefault="00DB0B66" w:rsidP="00205871"/>
    <w:p w14:paraId="3F6118AD" w14:textId="0AFC7FD0" w:rsidR="00DB0B66" w:rsidRDefault="00DB0B66" w:rsidP="00205871"/>
    <w:p w14:paraId="13C015AC" w14:textId="4B0C296C" w:rsidR="00DB0B66" w:rsidRDefault="00DB0B66" w:rsidP="00205871"/>
    <w:p w14:paraId="0B67C694" w14:textId="77777777" w:rsidR="00DB0B66" w:rsidRDefault="00DB0B66" w:rsidP="009A7013">
      <w:pPr>
        <w:pStyle w:val="Kop1"/>
      </w:pPr>
      <w:r>
        <w:lastRenderedPageBreak/>
        <w:t>Toestemmingsformulier uitwisselen informatie</w:t>
      </w:r>
    </w:p>
    <w:p w14:paraId="2739DD54" w14:textId="77777777" w:rsidR="00DB0B66" w:rsidRDefault="00DB0B66" w:rsidP="009A7013">
      <w:pPr>
        <w:pStyle w:val="Kop3"/>
      </w:pPr>
      <w:r>
        <w:t>Met ARQ Centrum'45/ ARQ Diagnostisch Centrum</w:t>
      </w:r>
    </w:p>
    <w:p w14:paraId="2130CE00" w14:textId="77777777" w:rsidR="00DB0B66" w:rsidRDefault="00DB0B66" w:rsidP="00DB0B66">
      <w:r>
        <w:t>Soms is het nodig dat onze behandelaren overleggen met de verwijzer. We gaan ervan uit dat u met uw aanmelding toestemming hiervoor geeft. Daarnaast kan het wenselijk zijn dat we contact mogen opnemen met mensen uit uw omgeving. Hiervoor vragen we u om dit toestemmingsformulier in te vullen</w:t>
      </w:r>
    </w:p>
    <w:p w14:paraId="685B9E01" w14:textId="77777777" w:rsidR="00DB0B66" w:rsidRDefault="00DB0B66" w:rsidP="00DB0B66"/>
    <w:p w14:paraId="1DC97B8F" w14:textId="77777777" w:rsidR="00DB0B66" w:rsidRDefault="00DB0B66" w:rsidP="00DB0B66">
      <w:r>
        <w:t xml:space="preserve">U kunt op dit formulier voor meerdere organisaties of contactpersonen toestemming geven. Wij vragen u om ons in ieder geval toestemming te geven voor contact met </w:t>
      </w:r>
    </w:p>
    <w:p w14:paraId="5595E5B4" w14:textId="095DDAA0" w:rsidR="00DB0B66" w:rsidRDefault="00DB0B66" w:rsidP="00DB0B66">
      <w:r>
        <w:t>-</w:t>
      </w:r>
      <w:r>
        <w:tab/>
        <w:t xml:space="preserve">uw huisarts </w:t>
      </w:r>
    </w:p>
    <w:p w14:paraId="729A128A" w14:textId="77777777" w:rsidR="00DB0B66" w:rsidRDefault="00DB0B66" w:rsidP="00DB0B66">
      <w:r>
        <w:t>-</w:t>
      </w:r>
      <w:r>
        <w:tab/>
        <w:t xml:space="preserve">betrokken behandelaren </w:t>
      </w:r>
    </w:p>
    <w:p w14:paraId="1BC62468" w14:textId="77777777" w:rsidR="00DB0B66" w:rsidRDefault="00DB0B66" w:rsidP="00DB0B66">
      <w:r>
        <w:t>-</w:t>
      </w:r>
      <w:r>
        <w:tab/>
        <w:t xml:space="preserve">naasten die u zelf wilt betrekken in het contact met onze instelling </w:t>
      </w:r>
    </w:p>
    <w:p w14:paraId="1B6F6F64" w14:textId="77777777" w:rsidR="00DB0B66" w:rsidRDefault="00DB0B66" w:rsidP="00DB0B66"/>
    <w:p w14:paraId="34EC993C" w14:textId="293FA306" w:rsidR="00DB0B66" w:rsidRDefault="00DB0B66" w:rsidP="00DB0B66">
      <w:r>
        <w:t>Deze toestemming is geldig totdat u deze actief intrekt of totdat uw dossier bij ons langer dan 3 maanden gesloten is. U kunt het ingevulde toestemmingsformulier mailen naar Team aanmeldingen (</w:t>
      </w:r>
      <w:hyperlink r:id="rId14" w:history="1">
        <w:r w:rsidR="009A7013" w:rsidRPr="00C8006D">
          <w:rPr>
            <w:rStyle w:val="Hyperlink"/>
          </w:rPr>
          <w:t>aanmeldingen@arq.org</w:t>
        </w:r>
      </w:hyperlink>
      <w:r>
        <w:t>)</w:t>
      </w:r>
      <w:r w:rsidR="009A7013">
        <w:t>.</w:t>
      </w:r>
      <w:r>
        <w:t xml:space="preserve"> </w:t>
      </w:r>
    </w:p>
    <w:p w14:paraId="73BF6EF5" w14:textId="77777777" w:rsidR="00DB0B66" w:rsidRDefault="00DB0B66" w:rsidP="009A7013">
      <w:pPr>
        <w:pStyle w:val="Kop4"/>
      </w:pPr>
      <w:r>
        <w:t xml:space="preserve">Uw gegevens: </w:t>
      </w:r>
    </w:p>
    <w:p w14:paraId="121096E1" w14:textId="77777777" w:rsidR="00DB0B66" w:rsidRDefault="00DB0B66" w:rsidP="00DB0B66">
      <w:r>
        <w:t>Naam:</w:t>
      </w:r>
      <w:r>
        <w:tab/>
      </w:r>
      <w:r>
        <w:tab/>
      </w:r>
      <w:r>
        <w:tab/>
        <w:t>_____________________________________________________</w:t>
      </w:r>
    </w:p>
    <w:p w14:paraId="2179028B" w14:textId="77777777" w:rsidR="00DB0B66" w:rsidRDefault="00DB0B66" w:rsidP="00DB0B66">
      <w:r>
        <w:t>Geboortedatum:</w:t>
      </w:r>
      <w:r>
        <w:tab/>
        <w:t>_____________________________________________________</w:t>
      </w:r>
    </w:p>
    <w:p w14:paraId="3A6348F1" w14:textId="77777777" w:rsidR="00DB0B66" w:rsidRDefault="00DB0B66" w:rsidP="00DB0B66">
      <w:r>
        <w:t>Handtekening:</w:t>
      </w:r>
      <w:r>
        <w:tab/>
      </w:r>
      <w:r>
        <w:tab/>
        <w:t>_____________________________________________________</w:t>
      </w:r>
    </w:p>
    <w:p w14:paraId="1AD3A636" w14:textId="3C1B4DE9" w:rsidR="00DB0B66" w:rsidRDefault="00DB0B66" w:rsidP="00DB0B66">
      <w:r>
        <w:t xml:space="preserve">Datum en Plaats: </w:t>
      </w:r>
      <w:r>
        <w:tab/>
        <w:t>_____________________________________________________</w:t>
      </w:r>
    </w:p>
    <w:p w14:paraId="449C3052" w14:textId="77777777" w:rsidR="00DB0B66" w:rsidRDefault="00DB0B66" w:rsidP="009A7013">
      <w:pPr>
        <w:pStyle w:val="Kop4"/>
      </w:pPr>
      <w:r>
        <w:t>Geeft toestemming voor het uitwisselen van informatie omtrent de aanmelding:</w:t>
      </w:r>
    </w:p>
    <w:p w14:paraId="36F6974D" w14:textId="77777777" w:rsidR="00DB0B66" w:rsidRDefault="00DB0B66" w:rsidP="00DB0B66">
      <w:r>
        <w:t>Naam organisatie (indien van toepassing): ________________________________________________</w:t>
      </w:r>
    </w:p>
    <w:p w14:paraId="2D1732D3" w14:textId="77777777" w:rsidR="00DB0B66" w:rsidRDefault="00DB0B66" w:rsidP="00DB0B66">
      <w:r>
        <w:t xml:space="preserve">contactpersoon: </w:t>
      </w:r>
      <w:r>
        <w:tab/>
        <w:t>_____________________________________________________</w:t>
      </w:r>
    </w:p>
    <w:p w14:paraId="6E0597ED" w14:textId="77777777" w:rsidR="00DB0B66" w:rsidRDefault="00DB0B66" w:rsidP="00DB0B66">
      <w:r>
        <w:t xml:space="preserve">E-mailadres:       </w:t>
      </w:r>
      <w:r>
        <w:tab/>
        <w:t>_____________________________________________________</w:t>
      </w:r>
    </w:p>
    <w:p w14:paraId="67A23FAE" w14:textId="77777777" w:rsidR="00DB0B66" w:rsidRDefault="00DB0B66" w:rsidP="00DB0B66">
      <w:r>
        <w:t>(mobiele) telefoonnummer:        _____________________________________________________</w:t>
      </w:r>
    </w:p>
    <w:p w14:paraId="5671D54B" w14:textId="77777777" w:rsidR="00DB0B66" w:rsidRDefault="00DB0B66" w:rsidP="00DB0B66">
      <w:r>
        <w:t>functie/relatie tot patiënt:</w:t>
      </w:r>
      <w:r>
        <w:tab/>
        <w:t>_____________________________________________________</w:t>
      </w:r>
    </w:p>
    <w:p w14:paraId="68108B57" w14:textId="77777777" w:rsidR="00DB0B66" w:rsidRDefault="00DB0B66" w:rsidP="00DB0B66"/>
    <w:p w14:paraId="5DBE746D" w14:textId="77777777" w:rsidR="00DB0B66" w:rsidRDefault="00DB0B66" w:rsidP="00DB0B66">
      <w:r>
        <w:t>Naam organisatie (indien van toepassing): ________________________________________________</w:t>
      </w:r>
    </w:p>
    <w:p w14:paraId="6E85620C" w14:textId="77777777" w:rsidR="00DB0B66" w:rsidRDefault="00DB0B66" w:rsidP="00DB0B66">
      <w:r>
        <w:t xml:space="preserve">contactpersoon: </w:t>
      </w:r>
      <w:r>
        <w:tab/>
        <w:t>_____________________________________________________</w:t>
      </w:r>
    </w:p>
    <w:p w14:paraId="0E0F4825" w14:textId="77777777" w:rsidR="00DB0B66" w:rsidRDefault="00DB0B66" w:rsidP="00DB0B66">
      <w:r>
        <w:t xml:space="preserve">E-mailadres:       </w:t>
      </w:r>
      <w:r>
        <w:tab/>
        <w:t>_____________________________________________________</w:t>
      </w:r>
    </w:p>
    <w:p w14:paraId="7B4F6890" w14:textId="77777777" w:rsidR="00DB0B66" w:rsidRDefault="00DB0B66" w:rsidP="00DB0B66">
      <w:r>
        <w:t>(mobiele) telefoonnummer:        _____________________________________________________</w:t>
      </w:r>
    </w:p>
    <w:p w14:paraId="45D7385C" w14:textId="48D48ABF" w:rsidR="00DB0B66" w:rsidRDefault="00DB0B66" w:rsidP="00DB0B66">
      <w:pPr>
        <w:pStyle w:val="Kop3"/>
      </w:pPr>
      <w:r>
        <w:lastRenderedPageBreak/>
        <w:t>Aanvullende informatie en verloop aanmelding bij ARQ Centrum’45</w:t>
      </w:r>
    </w:p>
    <w:p w14:paraId="6C99F14B" w14:textId="77777777" w:rsidR="00DB0B66" w:rsidRDefault="00DB0B66" w:rsidP="00DB0B66">
      <w:pPr>
        <w:pStyle w:val="Kop4"/>
      </w:pPr>
      <w:r>
        <w:t>Gebruik contactgegevens patiënt</w:t>
      </w:r>
    </w:p>
    <w:p w14:paraId="44A34819" w14:textId="514D2168" w:rsidR="00DB0B66" w:rsidRDefault="00DB0B66" w:rsidP="00DB0B66">
      <w:r>
        <w:t>De contactgegevens zullen gebruikt worden voor correspondentie met patiënt. Zonder tegenbericht gaan wij er vanuit dat patiënt hiermee akkoord gaat. Voor meer informatie zie onze website www.arq.org.</w:t>
      </w:r>
    </w:p>
    <w:p w14:paraId="4711B0D0" w14:textId="77777777" w:rsidR="00DB0B66" w:rsidRDefault="00DB0B66" w:rsidP="00DB0B66">
      <w:pPr>
        <w:pStyle w:val="Kop4"/>
      </w:pPr>
      <w:r>
        <w:t>Inzagen oud dossier</w:t>
      </w:r>
    </w:p>
    <w:p w14:paraId="2D2453AE" w14:textId="26C073E0" w:rsidR="00DB0B66" w:rsidRDefault="00DB0B66" w:rsidP="00DB0B66">
      <w:r>
        <w:t xml:space="preserve">Wordt de patiënt opnieuw aangemeld bij ARQ Centrum'45? Dan zien wij dit als volmacht om het oude dossier in te mogen kijken. ARQ Centrum’45 beschouwt dit als noodzakelijk om de nieuwe aanmelding te kunnen beoordelen. Mocht de patiënt hier bezwaar tegen hebben, dan kan de patiënt dit voor of tijdens de aanmelding bij ons aangeven. </w:t>
      </w:r>
    </w:p>
    <w:p w14:paraId="65AB049D" w14:textId="77777777" w:rsidR="00DB0B66" w:rsidRDefault="00DB0B66" w:rsidP="00DB0B66">
      <w:pPr>
        <w:pStyle w:val="Kop4"/>
      </w:pPr>
      <w:r>
        <w:t xml:space="preserve">Toestemming </w:t>
      </w:r>
    </w:p>
    <w:p w14:paraId="6CDCE309" w14:textId="77777777" w:rsidR="00DB0B66" w:rsidRDefault="00DB0B66" w:rsidP="00DB0B66">
      <w:r>
        <w:t xml:space="preserve">Wilt de patiënt dat naasten als contactpersoon optreden, dan adviseren wij om dit aan te geven op het toestemmingsformulier. Zonder een getekende toestemmingsverklaring mag  ARQ Centrum’45 geen informatie delen met naasten. Dit geldt ook voor partner of echtgenoten. Tevens vragen wij om toestemming voor contact met alle betrokken partijen. </w:t>
      </w:r>
    </w:p>
    <w:p w14:paraId="70FEAE9A" w14:textId="77777777" w:rsidR="00DB0B66" w:rsidRDefault="00DB0B66" w:rsidP="00DB0B66"/>
    <w:p w14:paraId="757D3E28" w14:textId="5931E512" w:rsidR="00DB0B66" w:rsidRDefault="00DB0B66" w:rsidP="00DB0B66">
      <w:r>
        <w:t xml:space="preserve">Wanneer wij toestemming ontvangen achten wij ons gerechtigd om de noodzakelijke informatie omtrent uw aanmelding of behandeling te delen met de aangegeven partijen. Wij doen dit binnen de richtlijnen van de algemene verordening gegevensbescherming (AVG). Deze informatie kan bestaan uit (bijzondere) persoonsgegevens, medische informatie of contactgegevens. Wij zullen geen informatie delen waarvan de patiënt aangeeft dat dit vertrouwelijk is. De patiënt is gerechtigd op ieder moment de gegeven toestemming in te trekken. Wij ontvangen het intrekken van de toestemming bij voorkeur op schrift of via de mail. De intrekking kan gemaild worden naar </w:t>
      </w:r>
      <w:hyperlink r:id="rId15" w:history="1">
        <w:r w:rsidRPr="00C8006D">
          <w:rPr>
            <w:rStyle w:val="Hyperlink"/>
          </w:rPr>
          <w:t>aanmeldingen@arq.org</w:t>
        </w:r>
      </w:hyperlink>
      <w:r>
        <w:t xml:space="preserve">. </w:t>
      </w:r>
    </w:p>
    <w:p w14:paraId="60C67A3E" w14:textId="77777777" w:rsidR="00DB0B66" w:rsidRDefault="00DB0B66" w:rsidP="00DB0B66"/>
    <w:p w14:paraId="477687A9" w14:textId="12E999DD" w:rsidR="00DB0B66" w:rsidRDefault="00DB0B66" w:rsidP="00DB0B66">
      <w:r>
        <w:t xml:space="preserve">Zie voor meer informatie: </w:t>
      </w:r>
      <w:hyperlink r:id="rId16" w:history="1">
        <w:r w:rsidRPr="00C8006D">
          <w:rPr>
            <w:rStyle w:val="Hyperlink"/>
          </w:rPr>
          <w:t>https://arq.org/privacy</w:t>
        </w:r>
      </w:hyperlink>
      <w:r>
        <w:t xml:space="preserve">.  </w:t>
      </w:r>
    </w:p>
    <w:p w14:paraId="293F40C7" w14:textId="77777777" w:rsidR="00DB0B66" w:rsidRDefault="00DB0B66" w:rsidP="00DB0B66">
      <w:pPr>
        <w:pStyle w:val="Kop4"/>
      </w:pPr>
      <w:r>
        <w:t>Aanmeldproces</w:t>
      </w:r>
    </w:p>
    <w:p w14:paraId="7AA4D8B9" w14:textId="77777777" w:rsidR="00DB0B66" w:rsidRDefault="00DB0B66" w:rsidP="00DB0B66">
      <w:r>
        <w:t xml:space="preserve">Na aanmelding vindt een screening plaats. De aanmelding wordt gecontroleerd op de door de wet- en regelgeving gestelde eisen. Inhoudelijk wordt de aanmelding bekeken door de behandelaren met specialisme van de specifieke problematiek of hulpvraag. Er wordt op basis van de aangeleverde informatie gekeken of de hulpvraag aansluit bij ons behandelaanbod. </w:t>
      </w:r>
    </w:p>
    <w:p w14:paraId="211B2785" w14:textId="77777777" w:rsidR="00DB0B66" w:rsidRDefault="00DB0B66" w:rsidP="00DB0B66"/>
    <w:p w14:paraId="29C7EBF7" w14:textId="77777777" w:rsidR="00DB0B66" w:rsidRDefault="00DB0B66" w:rsidP="00DB0B66">
      <w:r>
        <w:t xml:space="preserve">Uit een aanmelding bij ARQ Centrum’45 volgt niet altijd een intake. Wanneer onze behandelaren geen intake indiceren, dan zullen zij proberen een advies te formuleren en mee te denken over alternatieven. </w:t>
      </w:r>
    </w:p>
    <w:p w14:paraId="75B4239E" w14:textId="77777777" w:rsidR="00DB0B66" w:rsidRDefault="00DB0B66" w:rsidP="00DB0B66"/>
    <w:p w14:paraId="6A6627FD" w14:textId="4F4351AA" w:rsidR="00DB0B66" w:rsidRDefault="00DB0B66" w:rsidP="00DB0B66">
      <w:r>
        <w:lastRenderedPageBreak/>
        <w:t xml:space="preserve">Tijdens de aanmeldingsprocedure zijn de verwijzer en/of de huidige behandelaren aanspreekpunt en coördinator van de lopende aanmelding. We vinden het belangrijk dat de informatie aanvraag zoveel mogelijk via de verwijzer loopt. Patiënten zijn immers vaak beperkt belastbaar door de problematiek en stress die het verloop van een aanmelding kan geven. Wij vragen de verwijzer dan ook deze rol te blijven vervullen tot dat wij patiënt hebben kunnen zien voor de intake. </w:t>
      </w:r>
    </w:p>
    <w:p w14:paraId="6C1906CC" w14:textId="77777777" w:rsidR="00DB0B66" w:rsidRDefault="00DB0B66" w:rsidP="00DB0B66">
      <w:pPr>
        <w:pStyle w:val="Kop4"/>
      </w:pPr>
      <w:r>
        <w:t>Geldige verwijzers</w:t>
      </w:r>
    </w:p>
    <w:p w14:paraId="4536889A" w14:textId="2BDF653F" w:rsidR="00DB0B66" w:rsidRDefault="00DB0B66" w:rsidP="00DB0B66">
      <w:r>
        <w:t xml:space="preserve">Huisarts, bedrijfsarts, medische specialist, regiebehandelaar, psychiater, specialist ouderengeneeskunde, internist, kinderarts, klinische geriater, neuroloog en arts verstandelijk gehandicapten zorg. </w:t>
      </w:r>
    </w:p>
    <w:p w14:paraId="5823564F" w14:textId="77777777" w:rsidR="00DB0B66" w:rsidRDefault="00DB0B66" w:rsidP="00DB0B66">
      <w:pPr>
        <w:pStyle w:val="Kop4"/>
      </w:pPr>
      <w:r>
        <w:t>Aansluitende zorg bij doorverwijzing</w:t>
      </w:r>
    </w:p>
    <w:p w14:paraId="5EB2F0C9" w14:textId="77777777" w:rsidR="00DB0B66" w:rsidRDefault="00DB0B66" w:rsidP="00DB0B66">
      <w:r>
        <w:t xml:space="preserve">Bij ARQ Centrum’45 spreken wij van een doorverwijzing als de regiebehandelaar betrokken blijft bij patiënt totdat bekend is welke zorg wij indiceren. We gaan ervan uit dat u blijft indiceren welke zorg tussentijds nodig is en dat u aanspreekpunt blijft voor de huisarts bij eventuele vragen. Na de intake zal er vanuit ARQ Centrum’45 contact worden opgenomen met de regiebehandelaar om de zorg op elkaar af te stemmen. </w:t>
      </w:r>
    </w:p>
    <w:p w14:paraId="11CC31EE" w14:textId="77777777" w:rsidR="00DB0B66" w:rsidRDefault="00DB0B66" w:rsidP="00DB0B66"/>
    <w:p w14:paraId="70B71A60" w14:textId="343BE1CD" w:rsidR="00DB0B66" w:rsidRDefault="00DB0B66" w:rsidP="00DB0B66">
      <w:r>
        <w:t xml:space="preserve">Gezien ons </w:t>
      </w:r>
      <w:proofErr w:type="spellStart"/>
      <w:r>
        <w:t>hoogspecialistisch</w:t>
      </w:r>
      <w:proofErr w:type="spellEnd"/>
      <w:r>
        <w:t xml:space="preserve"> aanbod gericht op traumabehandeling zullen wij mogelijk een verzoek aan u doen om parallel zorg te blijven bieden aan patiënt. Tevens is dit bij sommige aanmeldingen een voorwaarden voor aanmelden en inzet van zorg. Dit is bijvoorbeeld van toepassing binnen de aanmeldingen voor de kliniek in Oegstgeest. </w:t>
      </w:r>
    </w:p>
    <w:p w14:paraId="3B7BD06F" w14:textId="77777777" w:rsidR="00DB0B66" w:rsidRDefault="00DB0B66" w:rsidP="00DB0B66">
      <w:pPr>
        <w:pStyle w:val="Kop4"/>
      </w:pPr>
      <w:r>
        <w:t>Crisiszorg</w:t>
      </w:r>
    </w:p>
    <w:p w14:paraId="1F3FD83B" w14:textId="78524CFC" w:rsidR="00DB0B66" w:rsidRDefault="00DB0B66" w:rsidP="00DB0B66">
      <w:r>
        <w:t xml:space="preserve">Mocht er crisisgevoeligheid zijn ten tijde van aanmelden, dan is het van het belang dat dit wordt ingeregeld buiten ARQ Centrum’45 om. ARQ Centrum’45 heeft geen mogelijkheden tot crisisopvang. Wanneer dit niet goed is ingeregeld kan dit een reden zijn dan de aanmelding geen doorgang krijgt. Wij zullen dan adviseren dit als nog elders in te regelen voordat patiënt opnieuw wordt aangemeld. Bij acute crisis raden wij aanmelden af. Dit omdat ARQ Centrum’45 zich richt op traumabehandeling en acute crisis hierbij een exclusie criteria is. </w:t>
      </w:r>
    </w:p>
    <w:p w14:paraId="6F57024F" w14:textId="77777777" w:rsidR="00DB0B66" w:rsidRDefault="00DB0B66" w:rsidP="00DB0B66">
      <w:pPr>
        <w:pStyle w:val="Kop4"/>
      </w:pPr>
      <w:r>
        <w:t>Afmeldingen en no-show</w:t>
      </w:r>
    </w:p>
    <w:p w14:paraId="78007759" w14:textId="77777777" w:rsidR="00DB0B66" w:rsidRDefault="00DB0B66" w:rsidP="00DB0B66">
      <w:r>
        <w:t>Binnen ARQ Centrum’45 spreken wij van een tijdige afmelding wanneer wij die 24 uur voor de afspraak ontvangen. Doet patiënt dit binnen de 24 uur, dan zien wij dit als een te late afmelding. Wij vragen de patiënt en/of de verwijzer hierbij om een toelichting waarom patiënt de afmelding te laat bij ons heeft gemeld en bepalen op basis van deze reden wat het vervolg is: afsluiting van de aanmelding of een nieuwe intake aanbieden.</w:t>
      </w:r>
    </w:p>
    <w:p w14:paraId="44EF8BD7" w14:textId="77777777" w:rsidR="00DB0B66" w:rsidRDefault="00DB0B66" w:rsidP="00DB0B66"/>
    <w:p w14:paraId="59B2669F" w14:textId="086065BF" w:rsidR="00DB0B66" w:rsidRDefault="00DB0B66" w:rsidP="00DB0B66">
      <w:r>
        <w:lastRenderedPageBreak/>
        <w:t xml:space="preserve">Verschijnt patiënt niet op de afspraak zonder dat hij/zij zich heeft afgemeld noemen wij dit een no-show. Bij een no-show bij intake probeert de Zorgadministratie contact met de patiënt en/of verwijzer te leggen om de reden te achterhalen. In de meeste gevallen adviseren wij de patiënt vervolgens om zich elders aan te melden. Dit omdat wij het niet verschijnen zonder afmelding op een intake zien als een indicatie dat de patiënt nog niet toe is aan hoog specialistische zorg. Het advies is om de patiënt binnen de SGGZ of BGGZ aan te melden. Mocht het zo zijn dat de patiënt de no-show niet heeft kunnen voorkomen, dan zal er binnen ARQ Centrum’45 worden bepaald of er een uitzondering op dit beleid wordt gemaakt. </w:t>
      </w:r>
    </w:p>
    <w:p w14:paraId="2C17B5C2" w14:textId="77777777" w:rsidR="00DB0B66" w:rsidRDefault="00DB0B66" w:rsidP="00DB0B66">
      <w:pPr>
        <w:pStyle w:val="Kop4"/>
      </w:pPr>
      <w:r>
        <w:t>Verzekering buitenland</w:t>
      </w:r>
    </w:p>
    <w:p w14:paraId="24A49EB5" w14:textId="77777777" w:rsidR="00DB0B66" w:rsidRDefault="00DB0B66" w:rsidP="00DB0B66">
      <w:r>
        <w:t>Heeft patiënt geen verzekering binnen Nederland, dan is het van belang dat bij de aanmelding een ingevuld S2 formulier wordt aangeleverd. Met het S2 formulier geeft de zorgverzekeraar toestemming voor een specifieke behandeling of behandelperiode. Wij adviseren patiënt contact te laten opnemen met zijn/haar zorgverzekeraar om na te gaan of zij deze formulieren kunnen afgeven. Aanmeldingen met buitenlandse verzekering zonder een S2 formulier kunnen wij niet accepteren en zijn wij bij uitblijven van ontvangst van het formulier genoodzaakt te sluiten.</w:t>
      </w:r>
    </w:p>
    <w:p w14:paraId="13E1C5CC" w14:textId="3C882D6C" w:rsidR="00DB0B66" w:rsidRDefault="00DB0B66" w:rsidP="00DB0B66">
      <w:r>
        <w:t xml:space="preserve">Patiënt is zelf volledig verantwoordelijk voor de financiële dekking van de zorg. Indien de buitenlandse zorgverzekering slechts een deel vergoedt van de zorg, zal de rest van de factuur naar de patiënt verstuurd worden. De patiënt heeft de verantwoordelijkheid om de dekking en de mogelijkheden hierin uit te zoeken. ARQ Centrum’45 kan hier niet in ondersteunen. </w:t>
      </w:r>
    </w:p>
    <w:p w14:paraId="576DCEA4" w14:textId="77777777" w:rsidR="00DB0B66" w:rsidRDefault="00DB0B66" w:rsidP="00DB0B66">
      <w:pPr>
        <w:pStyle w:val="Kop4"/>
      </w:pPr>
      <w:r>
        <w:t>Meldcode</w:t>
      </w:r>
    </w:p>
    <w:p w14:paraId="657B53F8" w14:textId="2BAF5203" w:rsidR="00DB0B66" w:rsidRDefault="00DB0B66" w:rsidP="00DB0B66">
      <w:r>
        <w:t xml:space="preserve">ARQ Centrum’45 is als zorgaanbieder verplicht om met de meldcode HG &amp; KM te werken bij vermoedens van huiselijk geweld of kindermishandeling. Voor meer informatie omtrent de meldcode, zie </w:t>
      </w:r>
      <w:hyperlink r:id="rId17" w:history="1">
        <w:r w:rsidRPr="00C8006D">
          <w:rPr>
            <w:rStyle w:val="Hyperlink"/>
          </w:rPr>
          <w:t>www.rijksoverheid.nl/onderwerpen/huiselijk-geweld/meldcode</w:t>
        </w:r>
      </w:hyperlink>
      <w:r>
        <w:t>.</w:t>
      </w:r>
    </w:p>
    <w:p w14:paraId="19AA03B1" w14:textId="2A5C6815" w:rsidR="00DB0B66" w:rsidRDefault="00DB0B66" w:rsidP="00205871"/>
    <w:p w14:paraId="3611ABBF" w14:textId="5EF6881D" w:rsidR="00DB0B66" w:rsidRDefault="00DB0B66" w:rsidP="00205871"/>
    <w:p w14:paraId="32D0B68C" w14:textId="0BF7F5EC" w:rsidR="00DB0B66" w:rsidRDefault="00DB0B66" w:rsidP="00205871"/>
    <w:p w14:paraId="42A22923" w14:textId="62110BB7" w:rsidR="00DB0B66" w:rsidRDefault="00DB0B66" w:rsidP="00205871"/>
    <w:p w14:paraId="42FB49D1" w14:textId="3D4BA4B4" w:rsidR="00DB0B66" w:rsidRDefault="00DB0B66" w:rsidP="00205871"/>
    <w:p w14:paraId="19FA55B3" w14:textId="77777777" w:rsidR="00DB0B66" w:rsidRPr="00DF6764" w:rsidRDefault="00DB0B66" w:rsidP="00205871"/>
    <w:sectPr w:rsidR="00DB0B66" w:rsidRPr="00DF6764" w:rsidSect="00DF6764">
      <w:headerReference w:type="even" r:id="rId18"/>
      <w:headerReference w:type="default" r:id="rId19"/>
      <w:footerReference w:type="even" r:id="rId20"/>
      <w:footerReference w:type="default" r:id="rId21"/>
      <w:headerReference w:type="first" r:id="rId22"/>
      <w:footerReference w:type="first" r:id="rId23"/>
      <w:pgSz w:w="11900" w:h="16840"/>
      <w:pgMar w:top="3119" w:right="1304" w:bottom="1814" w:left="130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B4F33" w14:textId="77777777" w:rsidR="00F21D30" w:rsidRDefault="00F21D30" w:rsidP="00205871">
      <w:r>
        <w:separator/>
      </w:r>
    </w:p>
  </w:endnote>
  <w:endnote w:type="continuationSeparator" w:id="0">
    <w:p w14:paraId="02E7DF6A" w14:textId="77777777" w:rsidR="00F21D30" w:rsidRDefault="00F21D30" w:rsidP="00205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07B3" w14:textId="77777777" w:rsidR="00FA7A6C" w:rsidRDefault="00FA7A6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0D4E" w14:textId="77777777" w:rsidR="00FA7A6C" w:rsidRPr="00AE02B6" w:rsidRDefault="00FA7A6C" w:rsidP="00FA7A6C">
    <w:pPr>
      <w:jc w:val="center"/>
      <w:rPr>
        <w:sz w:val="18"/>
      </w:rPr>
    </w:pPr>
    <w:bookmarkStart w:id="0" w:name="_Hlk125973395"/>
    <w:r>
      <w:rPr>
        <w:sz w:val="18"/>
      </w:rPr>
      <w:t xml:space="preserve">Formulier per voorkeur beveiligd mailen naar </w:t>
    </w:r>
    <w:r w:rsidRPr="001D5015">
      <w:rPr>
        <w:sz w:val="18"/>
      </w:rPr>
      <w:t>aanmeldingen@arq.org</w:t>
    </w:r>
    <w:r>
      <w:rPr>
        <w:sz w:val="18"/>
      </w:rPr>
      <w:t xml:space="preserve">. Per post: </w:t>
    </w:r>
    <w:r w:rsidRPr="00AE02B6">
      <w:rPr>
        <w:sz w:val="18"/>
      </w:rPr>
      <w:t xml:space="preserve">t.a.v.: </w:t>
    </w:r>
    <w:r>
      <w:rPr>
        <w:sz w:val="18"/>
      </w:rPr>
      <w:t>Team aanmeldingen</w:t>
    </w:r>
    <w:r w:rsidRPr="00AE02B6">
      <w:rPr>
        <w:sz w:val="18"/>
      </w:rPr>
      <w:t xml:space="preserve">, </w:t>
    </w:r>
    <w:proofErr w:type="spellStart"/>
    <w:r w:rsidRPr="00AE02B6">
      <w:rPr>
        <w:sz w:val="18"/>
      </w:rPr>
      <w:t>Nienoord</w:t>
    </w:r>
    <w:proofErr w:type="spellEnd"/>
    <w:r w:rsidRPr="00AE02B6">
      <w:rPr>
        <w:sz w:val="18"/>
      </w:rPr>
      <w:t xml:space="preserve"> 5-13, 1112 XE Diemen</w:t>
    </w:r>
    <w:r>
      <w:rPr>
        <w:sz w:val="18"/>
      </w:rPr>
      <w:t xml:space="preserve">. Via: </w:t>
    </w:r>
    <w:r w:rsidRPr="00AE02B6">
      <w:rPr>
        <w:sz w:val="18"/>
      </w:rPr>
      <w:t>fax: 020-6253589</w:t>
    </w:r>
    <w:r>
      <w:rPr>
        <w:sz w:val="18"/>
      </w:rPr>
      <w:t>. Voor overige vragen zie onze website</w:t>
    </w:r>
    <w:r w:rsidRPr="00AE02B6">
      <w:rPr>
        <w:sz w:val="18"/>
      </w:rPr>
      <w:t>.</w:t>
    </w:r>
  </w:p>
  <w:bookmarkEnd w:id="0"/>
  <w:p w14:paraId="49D72339" w14:textId="4D5B64D5" w:rsidR="00FA6E30" w:rsidRPr="00847958" w:rsidRDefault="00FA6E30" w:rsidP="0020587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3C6A" w14:textId="77777777" w:rsidR="00FA7A6C" w:rsidRDefault="00FA7A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E7853" w14:textId="77777777" w:rsidR="00F21D30" w:rsidRDefault="00F21D30" w:rsidP="00205871">
      <w:r>
        <w:separator/>
      </w:r>
    </w:p>
  </w:footnote>
  <w:footnote w:type="continuationSeparator" w:id="0">
    <w:p w14:paraId="13263B92" w14:textId="77777777" w:rsidR="00F21D30" w:rsidRDefault="00F21D30" w:rsidP="00205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BC2B" w14:textId="77777777" w:rsidR="00FA7A6C" w:rsidRDefault="00FA7A6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03F1" w14:textId="77777777" w:rsidR="0068797F" w:rsidRDefault="0068797F" w:rsidP="00205871">
    <w:pPr>
      <w:pStyle w:val="Koptekst"/>
    </w:pPr>
    <w:r>
      <w:drawing>
        <wp:anchor distT="0" distB="0" distL="114300" distR="114300" simplePos="0" relativeHeight="251661312" behindDoc="1" locked="1" layoutInCell="1" allowOverlap="1" wp14:anchorId="023330F1" wp14:editId="00E9453A">
          <wp:simplePos x="0" y="0"/>
          <wp:positionH relativeFrom="page">
            <wp:posOffset>0</wp:posOffset>
          </wp:positionH>
          <wp:positionV relativeFrom="page">
            <wp:posOffset>4445</wp:posOffset>
          </wp:positionV>
          <wp:extent cx="7559675" cy="1068514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Q3-1119_rapport5.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0288" behindDoc="1" locked="1" layoutInCell="1" allowOverlap="1" wp14:anchorId="101173FA" wp14:editId="089B073F">
          <wp:simplePos x="0" y="0"/>
          <wp:positionH relativeFrom="page">
            <wp:posOffset>-3284220</wp:posOffset>
          </wp:positionH>
          <wp:positionV relativeFrom="page">
            <wp:posOffset>-5496560</wp:posOffset>
          </wp:positionV>
          <wp:extent cx="15746095" cy="22273260"/>
          <wp:effectExtent l="0" t="0" r="1905"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Q3-1119_rapport4.jpg"/>
                  <pic:cNvPicPr/>
                </pic:nvPicPr>
                <pic:blipFill>
                  <a:blip r:embed="rId2">
                    <a:extLst>
                      <a:ext uri="{28A0092B-C50C-407E-A947-70E740481C1C}">
                        <a14:useLocalDpi xmlns:a14="http://schemas.microsoft.com/office/drawing/2010/main" val="0"/>
                      </a:ext>
                    </a:extLst>
                  </a:blip>
                  <a:stretch>
                    <a:fillRect/>
                  </a:stretch>
                </pic:blipFill>
                <pic:spPr>
                  <a:xfrm>
                    <a:off x="0" y="0"/>
                    <a:ext cx="15746095" cy="2227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E9E5" w14:textId="77777777" w:rsidR="00FA7A6C" w:rsidRDefault="00FA7A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D21B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DE87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3872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7CD4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8E9D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5E36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E8A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786B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3E3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FC7D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1186C"/>
    <w:multiLevelType w:val="multilevel"/>
    <w:tmpl w:val="51D4B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8C6948"/>
    <w:multiLevelType w:val="hybridMultilevel"/>
    <w:tmpl w:val="7D84C19E"/>
    <w:lvl w:ilvl="0" w:tplc="385A4586">
      <w:start w:val="1"/>
      <w:numFmt w:val="bullet"/>
      <w:lvlText w:val=""/>
      <w:lvlJc w:val="left"/>
      <w:pPr>
        <w:ind w:left="720" w:hanging="360"/>
      </w:pPr>
      <w:rPr>
        <w:rFonts w:ascii="Wingdings" w:hAnsi="Wingdings" w:hint="default"/>
      </w:rPr>
    </w:lvl>
    <w:lvl w:ilvl="1" w:tplc="385A4586">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A13535"/>
    <w:multiLevelType w:val="hybridMultilevel"/>
    <w:tmpl w:val="D77A0B20"/>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8CD634"/>
    <w:multiLevelType w:val="hybridMultilevel"/>
    <w:tmpl w:val="14A208D6"/>
    <w:lvl w:ilvl="0" w:tplc="385A4586">
      <w:start w:val="1"/>
      <w:numFmt w:val="bullet"/>
      <w:lvlText w:val=""/>
      <w:lvlJc w:val="left"/>
      <w:pPr>
        <w:ind w:left="720" w:hanging="360"/>
      </w:pPr>
      <w:rPr>
        <w:rFonts w:ascii="Wingdings" w:hAnsi="Wingdings" w:hint="default"/>
      </w:rPr>
    </w:lvl>
    <w:lvl w:ilvl="1" w:tplc="385A4586">
      <w:start w:val="1"/>
      <w:numFmt w:val="bullet"/>
      <w:lvlText w:val=""/>
      <w:lvlJc w:val="left"/>
      <w:pPr>
        <w:ind w:left="1440" w:hanging="360"/>
      </w:pPr>
      <w:rPr>
        <w:rFonts w:ascii="Wingdings" w:hAnsi="Wingdings" w:hint="default"/>
      </w:rPr>
    </w:lvl>
    <w:lvl w:ilvl="2" w:tplc="DD222444">
      <w:start w:val="1"/>
      <w:numFmt w:val="bullet"/>
      <w:lvlText w:val=""/>
      <w:lvlJc w:val="left"/>
      <w:pPr>
        <w:ind w:left="2160" w:hanging="360"/>
      </w:pPr>
      <w:rPr>
        <w:rFonts w:ascii="Wingdings" w:hAnsi="Wingdings" w:hint="default"/>
      </w:rPr>
    </w:lvl>
    <w:lvl w:ilvl="3" w:tplc="AA749010">
      <w:start w:val="1"/>
      <w:numFmt w:val="bullet"/>
      <w:lvlText w:val=""/>
      <w:lvlJc w:val="left"/>
      <w:pPr>
        <w:ind w:left="2880" w:hanging="360"/>
      </w:pPr>
      <w:rPr>
        <w:rFonts w:ascii="Symbol" w:hAnsi="Symbol" w:hint="default"/>
      </w:rPr>
    </w:lvl>
    <w:lvl w:ilvl="4" w:tplc="63541D5C">
      <w:start w:val="1"/>
      <w:numFmt w:val="bullet"/>
      <w:lvlText w:val="o"/>
      <w:lvlJc w:val="left"/>
      <w:pPr>
        <w:ind w:left="3600" w:hanging="360"/>
      </w:pPr>
      <w:rPr>
        <w:rFonts w:ascii="Courier New" w:hAnsi="Courier New" w:hint="default"/>
      </w:rPr>
    </w:lvl>
    <w:lvl w:ilvl="5" w:tplc="AF4EF4BA">
      <w:start w:val="1"/>
      <w:numFmt w:val="bullet"/>
      <w:lvlText w:val=""/>
      <w:lvlJc w:val="left"/>
      <w:pPr>
        <w:ind w:left="4320" w:hanging="360"/>
      </w:pPr>
      <w:rPr>
        <w:rFonts w:ascii="Wingdings" w:hAnsi="Wingdings" w:hint="default"/>
      </w:rPr>
    </w:lvl>
    <w:lvl w:ilvl="6" w:tplc="2CA4D682">
      <w:start w:val="1"/>
      <w:numFmt w:val="bullet"/>
      <w:lvlText w:val=""/>
      <w:lvlJc w:val="left"/>
      <w:pPr>
        <w:ind w:left="5040" w:hanging="360"/>
      </w:pPr>
      <w:rPr>
        <w:rFonts w:ascii="Symbol" w:hAnsi="Symbol" w:hint="default"/>
      </w:rPr>
    </w:lvl>
    <w:lvl w:ilvl="7" w:tplc="F49CB344">
      <w:start w:val="1"/>
      <w:numFmt w:val="bullet"/>
      <w:lvlText w:val="o"/>
      <w:lvlJc w:val="left"/>
      <w:pPr>
        <w:ind w:left="5760" w:hanging="360"/>
      </w:pPr>
      <w:rPr>
        <w:rFonts w:ascii="Courier New" w:hAnsi="Courier New" w:hint="default"/>
      </w:rPr>
    </w:lvl>
    <w:lvl w:ilvl="8" w:tplc="AAF60C10">
      <w:start w:val="1"/>
      <w:numFmt w:val="bullet"/>
      <w:lvlText w:val=""/>
      <w:lvlJc w:val="left"/>
      <w:pPr>
        <w:ind w:left="6480" w:hanging="360"/>
      </w:pPr>
      <w:rPr>
        <w:rFonts w:ascii="Wingdings" w:hAnsi="Wingdings" w:hint="default"/>
      </w:rPr>
    </w:lvl>
  </w:abstractNum>
  <w:abstractNum w:abstractNumId="14" w15:restartNumberingAfterBreak="0">
    <w:nsid w:val="360807FC"/>
    <w:multiLevelType w:val="hybridMultilevel"/>
    <w:tmpl w:val="E9668B7C"/>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BA0398"/>
    <w:multiLevelType w:val="multilevel"/>
    <w:tmpl w:val="2398FDC2"/>
    <w:lvl w:ilvl="0">
      <w:start w:val="1"/>
      <w:numFmt w:val="bullet"/>
      <w:pStyle w:val="ARQBullet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3436B8"/>
    <w:multiLevelType w:val="hybridMultilevel"/>
    <w:tmpl w:val="6AD83B70"/>
    <w:lvl w:ilvl="0" w:tplc="9962D3B4">
      <w:start w:val="1"/>
      <w:numFmt w:val="decimal"/>
      <w:pStyle w:val="ARQGenummerde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40375D"/>
    <w:multiLevelType w:val="hybridMultilevel"/>
    <w:tmpl w:val="60AAD72A"/>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BD37BE"/>
    <w:multiLevelType w:val="hybridMultilevel"/>
    <w:tmpl w:val="7B2E250C"/>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A63ABA"/>
    <w:multiLevelType w:val="hybridMultilevel"/>
    <w:tmpl w:val="02863DB2"/>
    <w:lvl w:ilvl="0" w:tplc="385A4586">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65F53F8B"/>
    <w:multiLevelType w:val="hybridMultilevel"/>
    <w:tmpl w:val="86BEA242"/>
    <w:lvl w:ilvl="0" w:tplc="A166397A">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D4A5384"/>
    <w:multiLevelType w:val="hybridMultilevel"/>
    <w:tmpl w:val="7A8E0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02717036">
    <w:abstractNumId w:val="15"/>
  </w:num>
  <w:num w:numId="2" w16cid:durableId="44449212">
    <w:abstractNumId w:val="0"/>
  </w:num>
  <w:num w:numId="3" w16cid:durableId="2024505240">
    <w:abstractNumId w:val="1"/>
  </w:num>
  <w:num w:numId="4" w16cid:durableId="1798067234">
    <w:abstractNumId w:val="2"/>
  </w:num>
  <w:num w:numId="5" w16cid:durableId="1064182237">
    <w:abstractNumId w:val="3"/>
  </w:num>
  <w:num w:numId="6" w16cid:durableId="582181436">
    <w:abstractNumId w:val="8"/>
  </w:num>
  <w:num w:numId="7" w16cid:durableId="554051731">
    <w:abstractNumId w:val="4"/>
  </w:num>
  <w:num w:numId="8" w16cid:durableId="811017000">
    <w:abstractNumId w:val="5"/>
  </w:num>
  <w:num w:numId="9" w16cid:durableId="320695066">
    <w:abstractNumId w:val="6"/>
  </w:num>
  <w:num w:numId="10" w16cid:durableId="324481543">
    <w:abstractNumId w:val="7"/>
  </w:num>
  <w:num w:numId="11" w16cid:durableId="101457299">
    <w:abstractNumId w:val="9"/>
  </w:num>
  <w:num w:numId="12" w16cid:durableId="989335223">
    <w:abstractNumId w:val="10"/>
  </w:num>
  <w:num w:numId="13" w16cid:durableId="1619751097">
    <w:abstractNumId w:val="16"/>
  </w:num>
  <w:num w:numId="14" w16cid:durableId="492836292">
    <w:abstractNumId w:val="21"/>
  </w:num>
  <w:num w:numId="15" w16cid:durableId="364715600">
    <w:abstractNumId w:val="20"/>
  </w:num>
  <w:num w:numId="16" w16cid:durableId="1876892399">
    <w:abstractNumId w:val="13"/>
  </w:num>
  <w:num w:numId="17" w16cid:durableId="196433780">
    <w:abstractNumId w:val="19"/>
  </w:num>
  <w:num w:numId="18" w16cid:durableId="1001663765">
    <w:abstractNumId w:val="18"/>
  </w:num>
  <w:num w:numId="19" w16cid:durableId="1213276453">
    <w:abstractNumId w:val="12"/>
  </w:num>
  <w:num w:numId="20" w16cid:durableId="53477618">
    <w:abstractNumId w:val="11"/>
  </w:num>
  <w:num w:numId="21" w16cid:durableId="49353171">
    <w:abstractNumId w:val="17"/>
  </w:num>
  <w:num w:numId="22" w16cid:durableId="11796627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B66"/>
    <w:rsid w:val="00052FC7"/>
    <w:rsid w:val="000706BF"/>
    <w:rsid w:val="000842F6"/>
    <w:rsid w:val="00094E64"/>
    <w:rsid w:val="000E77C5"/>
    <w:rsid w:val="000F22A4"/>
    <w:rsid w:val="000F2BA8"/>
    <w:rsid w:val="000F7E10"/>
    <w:rsid w:val="00100BA7"/>
    <w:rsid w:val="00122632"/>
    <w:rsid w:val="001D35AB"/>
    <w:rsid w:val="00205871"/>
    <w:rsid w:val="002368BA"/>
    <w:rsid w:val="00271FBA"/>
    <w:rsid w:val="002B56DE"/>
    <w:rsid w:val="002F65E0"/>
    <w:rsid w:val="00384F12"/>
    <w:rsid w:val="003C5FB2"/>
    <w:rsid w:val="003F4372"/>
    <w:rsid w:val="00401803"/>
    <w:rsid w:val="00453E3C"/>
    <w:rsid w:val="00473C0A"/>
    <w:rsid w:val="004816F4"/>
    <w:rsid w:val="00506750"/>
    <w:rsid w:val="00555F54"/>
    <w:rsid w:val="005965E5"/>
    <w:rsid w:val="005B1DD9"/>
    <w:rsid w:val="005D5EED"/>
    <w:rsid w:val="0068797F"/>
    <w:rsid w:val="006D5FA0"/>
    <w:rsid w:val="00701F84"/>
    <w:rsid w:val="00824F4F"/>
    <w:rsid w:val="00847958"/>
    <w:rsid w:val="00880EE0"/>
    <w:rsid w:val="00882C0F"/>
    <w:rsid w:val="008D1C67"/>
    <w:rsid w:val="008E3153"/>
    <w:rsid w:val="008E3ECD"/>
    <w:rsid w:val="009235A5"/>
    <w:rsid w:val="00960A76"/>
    <w:rsid w:val="009A7013"/>
    <w:rsid w:val="009B6EFE"/>
    <w:rsid w:val="00A31F41"/>
    <w:rsid w:val="00A611EA"/>
    <w:rsid w:val="00A73CC7"/>
    <w:rsid w:val="00A84FD0"/>
    <w:rsid w:val="00AA280C"/>
    <w:rsid w:val="00AD147F"/>
    <w:rsid w:val="00B47082"/>
    <w:rsid w:val="00B71978"/>
    <w:rsid w:val="00C3472E"/>
    <w:rsid w:val="00C51831"/>
    <w:rsid w:val="00C83910"/>
    <w:rsid w:val="00C97699"/>
    <w:rsid w:val="00D071FF"/>
    <w:rsid w:val="00D45365"/>
    <w:rsid w:val="00DB0B66"/>
    <w:rsid w:val="00DB3547"/>
    <w:rsid w:val="00DB37C9"/>
    <w:rsid w:val="00DE43CD"/>
    <w:rsid w:val="00DF6764"/>
    <w:rsid w:val="00E22AB7"/>
    <w:rsid w:val="00E566AA"/>
    <w:rsid w:val="00F21D30"/>
    <w:rsid w:val="00F24F8D"/>
    <w:rsid w:val="00F73CF1"/>
    <w:rsid w:val="00F86B96"/>
    <w:rsid w:val="00FA6E30"/>
    <w:rsid w:val="00FA7A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8B942"/>
  <w15:chartTrackingRefBased/>
  <w15:docId w15:val="{E267BB57-4143-45B6-8DD2-5D848FC9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5871"/>
    <w:pPr>
      <w:spacing w:line="300" w:lineRule="atLeast"/>
    </w:pPr>
    <w:rPr>
      <w:rFonts w:ascii="Arial" w:eastAsia="Times New Roman" w:hAnsi="Arial" w:cs="Arial"/>
      <w:sz w:val="20"/>
      <w:szCs w:val="20"/>
      <w:lang w:eastAsia="nl-NL"/>
    </w:rPr>
  </w:style>
  <w:style w:type="paragraph" w:styleId="Kop1">
    <w:name w:val="heading 1"/>
    <w:basedOn w:val="Standaard"/>
    <w:next w:val="Standaard"/>
    <w:link w:val="Kop1Char"/>
    <w:uiPriority w:val="9"/>
    <w:qFormat/>
    <w:rsid w:val="00701F84"/>
    <w:pPr>
      <w:spacing w:after="240" w:line="600" w:lineRule="atLeast"/>
      <w:outlineLvl w:val="0"/>
    </w:pPr>
    <w:rPr>
      <w:b/>
      <w:bCs/>
      <w:color w:val="005E73"/>
      <w:sz w:val="52"/>
      <w:szCs w:val="52"/>
    </w:rPr>
  </w:style>
  <w:style w:type="paragraph" w:styleId="Kop2">
    <w:name w:val="heading 2"/>
    <w:basedOn w:val="Standaard"/>
    <w:next w:val="Standaard"/>
    <w:link w:val="Kop2Char"/>
    <w:uiPriority w:val="9"/>
    <w:unhideWhenUsed/>
    <w:qFormat/>
    <w:rsid w:val="00701F84"/>
    <w:pPr>
      <w:spacing w:before="300" w:after="240" w:line="400" w:lineRule="atLeast"/>
      <w:outlineLvl w:val="1"/>
    </w:pPr>
    <w:rPr>
      <w:b/>
      <w:bCs/>
      <w:color w:val="E85363"/>
      <w:sz w:val="32"/>
      <w:szCs w:val="32"/>
    </w:rPr>
  </w:style>
  <w:style w:type="paragraph" w:styleId="Kop3">
    <w:name w:val="heading 3"/>
    <w:basedOn w:val="Standaard"/>
    <w:next w:val="Standaard"/>
    <w:link w:val="Kop3Char"/>
    <w:uiPriority w:val="9"/>
    <w:unhideWhenUsed/>
    <w:qFormat/>
    <w:rsid w:val="00701F84"/>
    <w:pPr>
      <w:spacing w:before="300" w:after="240" w:line="320" w:lineRule="atLeast"/>
      <w:outlineLvl w:val="2"/>
    </w:pPr>
    <w:rPr>
      <w:color w:val="E85363"/>
      <w:sz w:val="32"/>
      <w:szCs w:val="32"/>
    </w:rPr>
  </w:style>
  <w:style w:type="paragraph" w:styleId="Kop4">
    <w:name w:val="heading 4"/>
    <w:basedOn w:val="Normaalweb"/>
    <w:next w:val="Standaard"/>
    <w:link w:val="Kop4Char"/>
    <w:uiPriority w:val="9"/>
    <w:unhideWhenUsed/>
    <w:qFormat/>
    <w:rsid w:val="00C97699"/>
    <w:pPr>
      <w:spacing w:before="300" w:beforeAutospacing="0" w:after="0" w:afterAutospacing="0" w:line="320" w:lineRule="atLeast"/>
      <w:outlineLvl w:val="3"/>
    </w:pPr>
    <w:rPr>
      <w:rFonts w:ascii="Arial" w:hAnsi="Arial"/>
      <w:b/>
      <w:bCs/>
      <w:color w:val="005E73"/>
      <w:sz w:val="24"/>
      <w:szCs w:val="24"/>
    </w:rPr>
  </w:style>
  <w:style w:type="paragraph" w:styleId="Kop5">
    <w:name w:val="heading 5"/>
    <w:basedOn w:val="Standaard"/>
    <w:next w:val="Standaard"/>
    <w:link w:val="Kop5Char"/>
    <w:uiPriority w:val="9"/>
    <w:unhideWhenUsed/>
    <w:qFormat/>
    <w:rsid w:val="00C97699"/>
    <w:pPr>
      <w:spacing w:before="300"/>
      <w:outlineLvl w:val="4"/>
    </w:pPr>
    <w:rPr>
      <w:b/>
      <w:bCs/>
      <w:color w:val="005E7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706BF"/>
    <w:pPr>
      <w:spacing w:before="100" w:beforeAutospacing="1" w:after="100" w:afterAutospacing="1"/>
    </w:pPr>
    <w:rPr>
      <w:rFonts w:ascii="Times New Roman" w:hAnsi="Times New Roman"/>
    </w:rPr>
  </w:style>
  <w:style w:type="paragraph" w:styleId="Koptekst">
    <w:name w:val="header"/>
    <w:basedOn w:val="Standaard"/>
    <w:link w:val="KoptekstChar"/>
    <w:uiPriority w:val="99"/>
    <w:unhideWhenUsed/>
    <w:rsid w:val="004816F4"/>
    <w:pPr>
      <w:tabs>
        <w:tab w:val="center" w:pos="4536"/>
        <w:tab w:val="right" w:pos="9072"/>
      </w:tabs>
    </w:pPr>
    <w:rPr>
      <w:noProof/>
    </w:rPr>
  </w:style>
  <w:style w:type="character" w:customStyle="1" w:styleId="KoptekstChar">
    <w:name w:val="Koptekst Char"/>
    <w:basedOn w:val="Standaardalinea-lettertype"/>
    <w:link w:val="Koptekst"/>
    <w:uiPriority w:val="99"/>
    <w:rsid w:val="004816F4"/>
    <w:rPr>
      <w:rFonts w:ascii="ArialMT" w:eastAsia="Times New Roman" w:hAnsi="ArialMT" w:cs="Times New Roman"/>
      <w:noProof/>
      <w:sz w:val="20"/>
      <w:szCs w:val="20"/>
      <w:lang w:eastAsia="nl-NL"/>
    </w:rPr>
  </w:style>
  <w:style w:type="paragraph" w:styleId="Voettekst">
    <w:name w:val="footer"/>
    <w:basedOn w:val="Standaard"/>
    <w:link w:val="VoettekstChar"/>
    <w:uiPriority w:val="99"/>
    <w:unhideWhenUsed/>
    <w:rsid w:val="00847958"/>
    <w:pPr>
      <w:ind w:right="-831"/>
      <w:jc w:val="right"/>
    </w:pPr>
    <w:rPr>
      <w:sz w:val="16"/>
      <w:szCs w:val="16"/>
    </w:rPr>
  </w:style>
  <w:style w:type="character" w:customStyle="1" w:styleId="VoettekstChar">
    <w:name w:val="Voettekst Char"/>
    <w:basedOn w:val="Standaardalinea-lettertype"/>
    <w:link w:val="Voettekst"/>
    <w:uiPriority w:val="99"/>
    <w:rsid w:val="00847958"/>
    <w:rPr>
      <w:rFonts w:ascii="ArialMT" w:eastAsia="Times New Roman" w:hAnsi="ArialMT" w:cs="Times New Roman"/>
      <w:sz w:val="16"/>
      <w:szCs w:val="16"/>
      <w:lang w:eastAsia="nl-NL"/>
    </w:rPr>
  </w:style>
  <w:style w:type="table" w:styleId="Tabelraster">
    <w:name w:val="Table Grid"/>
    <w:basedOn w:val="Standaardtabel"/>
    <w:uiPriority w:val="39"/>
    <w:rsid w:val="00084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0842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next w:val="Standaard"/>
    <w:link w:val="TitelChar"/>
    <w:uiPriority w:val="10"/>
    <w:qFormat/>
    <w:rsid w:val="000842F6"/>
    <w:pPr>
      <w:spacing w:before="100" w:beforeAutospacing="1" w:after="100" w:afterAutospacing="1" w:line="240" w:lineRule="auto"/>
    </w:pPr>
    <w:rPr>
      <w:color w:val="005E72"/>
      <w:sz w:val="100"/>
      <w:szCs w:val="100"/>
    </w:rPr>
  </w:style>
  <w:style w:type="character" w:customStyle="1" w:styleId="TitelChar">
    <w:name w:val="Titel Char"/>
    <w:basedOn w:val="Standaardalinea-lettertype"/>
    <w:link w:val="Titel"/>
    <w:uiPriority w:val="10"/>
    <w:rsid w:val="000842F6"/>
    <w:rPr>
      <w:rFonts w:ascii="ArialMT" w:eastAsia="Times New Roman" w:hAnsi="ArialMT" w:cs="Times New Roman"/>
      <w:color w:val="005E72"/>
      <w:sz w:val="100"/>
      <w:szCs w:val="100"/>
      <w:lang w:eastAsia="nl-NL"/>
    </w:rPr>
  </w:style>
  <w:style w:type="paragraph" w:styleId="Ondertitel">
    <w:name w:val="Subtitle"/>
    <w:basedOn w:val="Standaard"/>
    <w:next w:val="Standaard"/>
    <w:link w:val="OndertitelChar"/>
    <w:uiPriority w:val="11"/>
    <w:qFormat/>
    <w:rsid w:val="000842F6"/>
    <w:pPr>
      <w:spacing w:line="800" w:lineRule="exact"/>
    </w:pPr>
    <w:rPr>
      <w:color w:val="005E72"/>
      <w:sz w:val="60"/>
      <w:szCs w:val="60"/>
    </w:rPr>
  </w:style>
  <w:style w:type="character" w:customStyle="1" w:styleId="OndertitelChar">
    <w:name w:val="Ondertitel Char"/>
    <w:basedOn w:val="Standaardalinea-lettertype"/>
    <w:link w:val="Ondertitel"/>
    <w:uiPriority w:val="11"/>
    <w:rsid w:val="000842F6"/>
    <w:rPr>
      <w:rFonts w:ascii="ArialMT" w:eastAsia="Times New Roman" w:hAnsi="ArialMT" w:cs="Times New Roman"/>
      <w:color w:val="005E72"/>
      <w:sz w:val="60"/>
      <w:szCs w:val="60"/>
      <w:lang w:eastAsia="nl-NL"/>
    </w:rPr>
  </w:style>
  <w:style w:type="character" w:customStyle="1" w:styleId="Kop1Char">
    <w:name w:val="Kop 1 Char"/>
    <w:basedOn w:val="Standaardalinea-lettertype"/>
    <w:link w:val="Kop1"/>
    <w:uiPriority w:val="9"/>
    <w:rsid w:val="00701F84"/>
    <w:rPr>
      <w:rFonts w:ascii="Arial" w:eastAsia="Times New Roman" w:hAnsi="Arial" w:cs="Arial"/>
      <w:b/>
      <w:bCs/>
      <w:color w:val="005E73"/>
      <w:sz w:val="52"/>
      <w:szCs w:val="52"/>
      <w:lang w:eastAsia="nl-NL"/>
    </w:rPr>
  </w:style>
  <w:style w:type="paragraph" w:customStyle="1" w:styleId="ARQIntrotekst">
    <w:name w:val="ARQ_Introtekst"/>
    <w:basedOn w:val="Standaard"/>
    <w:qFormat/>
    <w:rsid w:val="00F73CF1"/>
    <w:pPr>
      <w:spacing w:line="360" w:lineRule="atLeast"/>
    </w:pPr>
    <w:rPr>
      <w:sz w:val="24"/>
      <w:szCs w:val="24"/>
    </w:rPr>
  </w:style>
  <w:style w:type="character" w:customStyle="1" w:styleId="Kop2Char">
    <w:name w:val="Kop 2 Char"/>
    <w:basedOn w:val="Standaardalinea-lettertype"/>
    <w:link w:val="Kop2"/>
    <w:uiPriority w:val="9"/>
    <w:rsid w:val="00701F84"/>
    <w:rPr>
      <w:rFonts w:ascii="Arial" w:eastAsia="Times New Roman" w:hAnsi="Arial" w:cs="Arial"/>
      <w:b/>
      <w:bCs/>
      <w:color w:val="E85363"/>
      <w:sz w:val="32"/>
      <w:szCs w:val="32"/>
      <w:lang w:eastAsia="nl-NL"/>
    </w:rPr>
  </w:style>
  <w:style w:type="character" w:customStyle="1" w:styleId="Kop3Char">
    <w:name w:val="Kop 3 Char"/>
    <w:basedOn w:val="Standaardalinea-lettertype"/>
    <w:link w:val="Kop3"/>
    <w:uiPriority w:val="9"/>
    <w:rsid w:val="00701F84"/>
    <w:rPr>
      <w:rFonts w:ascii="ArialMT" w:eastAsia="Times New Roman" w:hAnsi="ArialMT" w:cs="Times New Roman"/>
      <w:color w:val="E85363"/>
      <w:sz w:val="32"/>
      <w:szCs w:val="32"/>
      <w:lang w:eastAsia="nl-NL"/>
    </w:rPr>
  </w:style>
  <w:style w:type="paragraph" w:styleId="Lijstalinea">
    <w:name w:val="List Paragraph"/>
    <w:basedOn w:val="Standaard"/>
    <w:uiPriority w:val="34"/>
    <w:qFormat/>
    <w:rsid w:val="00F73CF1"/>
    <w:pPr>
      <w:ind w:left="720"/>
      <w:contextualSpacing/>
    </w:pPr>
  </w:style>
  <w:style w:type="character" w:customStyle="1" w:styleId="Kop4Char">
    <w:name w:val="Kop 4 Char"/>
    <w:basedOn w:val="Standaardalinea-lettertype"/>
    <w:link w:val="Kop4"/>
    <w:uiPriority w:val="9"/>
    <w:rsid w:val="00C97699"/>
    <w:rPr>
      <w:rFonts w:ascii="Arial" w:eastAsia="Times New Roman" w:hAnsi="Arial" w:cs="Arial"/>
      <w:b/>
      <w:bCs/>
      <w:color w:val="005E73"/>
      <w:lang w:eastAsia="nl-NL"/>
    </w:rPr>
  </w:style>
  <w:style w:type="character" w:customStyle="1" w:styleId="Kop5Char">
    <w:name w:val="Kop 5 Char"/>
    <w:basedOn w:val="Standaardalinea-lettertype"/>
    <w:link w:val="Kop5"/>
    <w:uiPriority w:val="9"/>
    <w:rsid w:val="00C97699"/>
    <w:rPr>
      <w:rFonts w:ascii="ArialMT" w:eastAsia="Times New Roman" w:hAnsi="ArialMT" w:cs="Times New Roman"/>
      <w:b/>
      <w:bCs/>
      <w:color w:val="005E73"/>
      <w:sz w:val="20"/>
      <w:szCs w:val="20"/>
      <w:lang w:eastAsia="nl-NL"/>
    </w:rPr>
  </w:style>
  <w:style w:type="paragraph" w:styleId="Voetnoottekst">
    <w:name w:val="footnote text"/>
    <w:basedOn w:val="Standaard"/>
    <w:link w:val="VoetnoottekstChar"/>
    <w:uiPriority w:val="99"/>
    <w:unhideWhenUsed/>
    <w:rsid w:val="00F86B96"/>
    <w:pPr>
      <w:spacing w:line="240" w:lineRule="atLeast"/>
      <w:ind w:left="284" w:hanging="284"/>
    </w:pPr>
    <w:rPr>
      <w:sz w:val="16"/>
      <w:szCs w:val="16"/>
    </w:rPr>
  </w:style>
  <w:style w:type="character" w:customStyle="1" w:styleId="VoetnoottekstChar">
    <w:name w:val="Voetnoottekst Char"/>
    <w:basedOn w:val="Standaardalinea-lettertype"/>
    <w:link w:val="Voetnoottekst"/>
    <w:uiPriority w:val="99"/>
    <w:rsid w:val="00F86B96"/>
    <w:rPr>
      <w:rFonts w:ascii="ArialMT" w:eastAsia="Times New Roman" w:hAnsi="ArialMT" w:cs="Times New Roman"/>
      <w:sz w:val="16"/>
      <w:szCs w:val="16"/>
      <w:lang w:eastAsia="nl-NL"/>
    </w:rPr>
  </w:style>
  <w:style w:type="character" w:styleId="Voetnootmarkering">
    <w:name w:val="footnote reference"/>
    <w:basedOn w:val="Standaardalinea-lettertype"/>
    <w:uiPriority w:val="99"/>
    <w:unhideWhenUsed/>
    <w:rsid w:val="00F86B96"/>
    <w:rPr>
      <w:vertAlign w:val="superscript"/>
    </w:rPr>
  </w:style>
  <w:style w:type="paragraph" w:styleId="Bijschrift">
    <w:name w:val="caption"/>
    <w:basedOn w:val="Standaard"/>
    <w:next w:val="Standaard"/>
    <w:uiPriority w:val="35"/>
    <w:semiHidden/>
    <w:unhideWhenUsed/>
    <w:qFormat/>
    <w:rsid w:val="00F86B96"/>
    <w:pPr>
      <w:spacing w:after="240" w:line="240" w:lineRule="atLeast"/>
    </w:pPr>
    <w:rPr>
      <w:i/>
      <w:iCs/>
      <w:color w:val="44546A" w:themeColor="text2"/>
      <w:sz w:val="16"/>
      <w:szCs w:val="18"/>
    </w:rPr>
  </w:style>
  <w:style w:type="character" w:styleId="Nadruk">
    <w:name w:val="Emphasis"/>
    <w:uiPriority w:val="20"/>
    <w:qFormat/>
    <w:rsid w:val="00F86B96"/>
    <w:rPr>
      <w:b/>
      <w:bCs/>
    </w:rPr>
  </w:style>
  <w:style w:type="paragraph" w:customStyle="1" w:styleId="ARQBullets">
    <w:name w:val="ARQ_Bullets"/>
    <w:basedOn w:val="Lijstalinea"/>
    <w:qFormat/>
    <w:rsid w:val="00F86B96"/>
    <w:pPr>
      <w:numPr>
        <w:numId w:val="1"/>
      </w:numPr>
    </w:pPr>
  </w:style>
  <w:style w:type="paragraph" w:customStyle="1" w:styleId="ARQGenummerdelijst">
    <w:name w:val="ARQ_Genummerdelijst"/>
    <w:basedOn w:val="Lijstalinea"/>
    <w:qFormat/>
    <w:rsid w:val="00F86B96"/>
    <w:pPr>
      <w:numPr>
        <w:numId w:val="13"/>
      </w:numPr>
    </w:pPr>
  </w:style>
  <w:style w:type="character" w:styleId="Hyperlink">
    <w:name w:val="Hyperlink"/>
    <w:basedOn w:val="Standaardalinea-lettertype"/>
    <w:uiPriority w:val="99"/>
    <w:unhideWhenUsed/>
    <w:rsid w:val="00DB0B66"/>
    <w:rPr>
      <w:color w:val="0563C1" w:themeColor="hyperlink"/>
      <w:u w:val="single"/>
    </w:rPr>
  </w:style>
  <w:style w:type="character" w:styleId="Onopgelostemelding">
    <w:name w:val="Unresolved Mention"/>
    <w:basedOn w:val="Standaardalinea-lettertype"/>
    <w:uiPriority w:val="99"/>
    <w:semiHidden/>
    <w:unhideWhenUsed/>
    <w:rsid w:val="00DB0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85828">
      <w:bodyDiv w:val="1"/>
      <w:marLeft w:val="0"/>
      <w:marRight w:val="0"/>
      <w:marTop w:val="0"/>
      <w:marBottom w:val="0"/>
      <w:divBdr>
        <w:top w:val="none" w:sz="0" w:space="0" w:color="auto"/>
        <w:left w:val="none" w:sz="0" w:space="0" w:color="auto"/>
        <w:bottom w:val="none" w:sz="0" w:space="0" w:color="auto"/>
        <w:right w:val="none" w:sz="0" w:space="0" w:color="auto"/>
      </w:divBdr>
      <w:divsChild>
        <w:div w:id="426849474">
          <w:marLeft w:val="0"/>
          <w:marRight w:val="0"/>
          <w:marTop w:val="0"/>
          <w:marBottom w:val="0"/>
          <w:divBdr>
            <w:top w:val="none" w:sz="0" w:space="0" w:color="auto"/>
            <w:left w:val="none" w:sz="0" w:space="0" w:color="auto"/>
            <w:bottom w:val="none" w:sz="0" w:space="0" w:color="auto"/>
            <w:right w:val="none" w:sz="0" w:space="0" w:color="auto"/>
          </w:divBdr>
          <w:divsChild>
            <w:div w:id="351422183">
              <w:marLeft w:val="0"/>
              <w:marRight w:val="0"/>
              <w:marTop w:val="0"/>
              <w:marBottom w:val="0"/>
              <w:divBdr>
                <w:top w:val="none" w:sz="0" w:space="0" w:color="auto"/>
                <w:left w:val="none" w:sz="0" w:space="0" w:color="auto"/>
                <w:bottom w:val="none" w:sz="0" w:space="0" w:color="auto"/>
                <w:right w:val="none" w:sz="0" w:space="0" w:color="auto"/>
              </w:divBdr>
              <w:divsChild>
                <w:div w:id="1381397279">
                  <w:marLeft w:val="0"/>
                  <w:marRight w:val="0"/>
                  <w:marTop w:val="0"/>
                  <w:marBottom w:val="0"/>
                  <w:divBdr>
                    <w:top w:val="none" w:sz="0" w:space="0" w:color="auto"/>
                    <w:left w:val="none" w:sz="0" w:space="0" w:color="auto"/>
                    <w:bottom w:val="none" w:sz="0" w:space="0" w:color="auto"/>
                    <w:right w:val="none" w:sz="0" w:space="0" w:color="auto"/>
                  </w:divBdr>
                  <w:divsChild>
                    <w:div w:id="17650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324609">
      <w:bodyDiv w:val="1"/>
      <w:marLeft w:val="0"/>
      <w:marRight w:val="0"/>
      <w:marTop w:val="0"/>
      <w:marBottom w:val="0"/>
      <w:divBdr>
        <w:top w:val="none" w:sz="0" w:space="0" w:color="auto"/>
        <w:left w:val="none" w:sz="0" w:space="0" w:color="auto"/>
        <w:bottom w:val="none" w:sz="0" w:space="0" w:color="auto"/>
        <w:right w:val="none" w:sz="0" w:space="0" w:color="auto"/>
      </w:divBdr>
      <w:divsChild>
        <w:div w:id="404379411">
          <w:marLeft w:val="0"/>
          <w:marRight w:val="0"/>
          <w:marTop w:val="0"/>
          <w:marBottom w:val="0"/>
          <w:divBdr>
            <w:top w:val="none" w:sz="0" w:space="0" w:color="auto"/>
            <w:left w:val="none" w:sz="0" w:space="0" w:color="auto"/>
            <w:bottom w:val="none" w:sz="0" w:space="0" w:color="auto"/>
            <w:right w:val="none" w:sz="0" w:space="0" w:color="auto"/>
          </w:divBdr>
          <w:divsChild>
            <w:div w:id="1312439965">
              <w:marLeft w:val="0"/>
              <w:marRight w:val="0"/>
              <w:marTop w:val="0"/>
              <w:marBottom w:val="0"/>
              <w:divBdr>
                <w:top w:val="none" w:sz="0" w:space="0" w:color="auto"/>
                <w:left w:val="none" w:sz="0" w:space="0" w:color="auto"/>
                <w:bottom w:val="none" w:sz="0" w:space="0" w:color="auto"/>
                <w:right w:val="none" w:sz="0" w:space="0" w:color="auto"/>
              </w:divBdr>
              <w:divsChild>
                <w:div w:id="130177966">
                  <w:marLeft w:val="0"/>
                  <w:marRight w:val="0"/>
                  <w:marTop w:val="0"/>
                  <w:marBottom w:val="0"/>
                  <w:divBdr>
                    <w:top w:val="none" w:sz="0" w:space="0" w:color="auto"/>
                    <w:left w:val="none" w:sz="0" w:space="0" w:color="auto"/>
                    <w:bottom w:val="none" w:sz="0" w:space="0" w:color="auto"/>
                    <w:right w:val="none" w:sz="0" w:space="0" w:color="auto"/>
                  </w:divBdr>
                  <w:divsChild>
                    <w:div w:id="13156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7989">
      <w:bodyDiv w:val="1"/>
      <w:marLeft w:val="0"/>
      <w:marRight w:val="0"/>
      <w:marTop w:val="0"/>
      <w:marBottom w:val="0"/>
      <w:divBdr>
        <w:top w:val="none" w:sz="0" w:space="0" w:color="auto"/>
        <w:left w:val="none" w:sz="0" w:space="0" w:color="auto"/>
        <w:bottom w:val="none" w:sz="0" w:space="0" w:color="auto"/>
        <w:right w:val="none" w:sz="0" w:space="0" w:color="auto"/>
      </w:divBdr>
      <w:divsChild>
        <w:div w:id="1660571904">
          <w:marLeft w:val="0"/>
          <w:marRight w:val="0"/>
          <w:marTop w:val="0"/>
          <w:marBottom w:val="0"/>
          <w:divBdr>
            <w:top w:val="none" w:sz="0" w:space="0" w:color="auto"/>
            <w:left w:val="none" w:sz="0" w:space="0" w:color="auto"/>
            <w:bottom w:val="none" w:sz="0" w:space="0" w:color="auto"/>
            <w:right w:val="none" w:sz="0" w:space="0" w:color="auto"/>
          </w:divBdr>
          <w:divsChild>
            <w:div w:id="1998411134">
              <w:marLeft w:val="0"/>
              <w:marRight w:val="0"/>
              <w:marTop w:val="0"/>
              <w:marBottom w:val="0"/>
              <w:divBdr>
                <w:top w:val="none" w:sz="0" w:space="0" w:color="auto"/>
                <w:left w:val="none" w:sz="0" w:space="0" w:color="auto"/>
                <w:bottom w:val="none" w:sz="0" w:space="0" w:color="auto"/>
                <w:right w:val="none" w:sz="0" w:space="0" w:color="auto"/>
              </w:divBdr>
              <w:divsChild>
                <w:div w:id="146632768">
                  <w:marLeft w:val="0"/>
                  <w:marRight w:val="0"/>
                  <w:marTop w:val="0"/>
                  <w:marBottom w:val="0"/>
                  <w:divBdr>
                    <w:top w:val="none" w:sz="0" w:space="0" w:color="auto"/>
                    <w:left w:val="none" w:sz="0" w:space="0" w:color="auto"/>
                    <w:bottom w:val="none" w:sz="0" w:space="0" w:color="auto"/>
                    <w:right w:val="none" w:sz="0" w:space="0" w:color="auto"/>
                  </w:divBdr>
                  <w:divsChild>
                    <w:div w:id="116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6432">
      <w:bodyDiv w:val="1"/>
      <w:marLeft w:val="0"/>
      <w:marRight w:val="0"/>
      <w:marTop w:val="0"/>
      <w:marBottom w:val="0"/>
      <w:divBdr>
        <w:top w:val="none" w:sz="0" w:space="0" w:color="auto"/>
        <w:left w:val="none" w:sz="0" w:space="0" w:color="auto"/>
        <w:bottom w:val="none" w:sz="0" w:space="0" w:color="auto"/>
        <w:right w:val="none" w:sz="0" w:space="0" w:color="auto"/>
      </w:divBdr>
      <w:divsChild>
        <w:div w:id="156269073">
          <w:marLeft w:val="0"/>
          <w:marRight w:val="0"/>
          <w:marTop w:val="0"/>
          <w:marBottom w:val="0"/>
          <w:divBdr>
            <w:top w:val="none" w:sz="0" w:space="0" w:color="auto"/>
            <w:left w:val="none" w:sz="0" w:space="0" w:color="auto"/>
            <w:bottom w:val="none" w:sz="0" w:space="0" w:color="auto"/>
            <w:right w:val="none" w:sz="0" w:space="0" w:color="auto"/>
          </w:divBdr>
          <w:divsChild>
            <w:div w:id="1855463099">
              <w:marLeft w:val="0"/>
              <w:marRight w:val="0"/>
              <w:marTop w:val="0"/>
              <w:marBottom w:val="0"/>
              <w:divBdr>
                <w:top w:val="none" w:sz="0" w:space="0" w:color="auto"/>
                <w:left w:val="none" w:sz="0" w:space="0" w:color="auto"/>
                <w:bottom w:val="none" w:sz="0" w:space="0" w:color="auto"/>
                <w:right w:val="none" w:sz="0" w:space="0" w:color="auto"/>
              </w:divBdr>
              <w:divsChild>
                <w:div w:id="1476338056">
                  <w:marLeft w:val="0"/>
                  <w:marRight w:val="0"/>
                  <w:marTop w:val="0"/>
                  <w:marBottom w:val="0"/>
                  <w:divBdr>
                    <w:top w:val="none" w:sz="0" w:space="0" w:color="auto"/>
                    <w:left w:val="none" w:sz="0" w:space="0" w:color="auto"/>
                    <w:bottom w:val="none" w:sz="0" w:space="0" w:color="auto"/>
                    <w:right w:val="none" w:sz="0" w:space="0" w:color="auto"/>
                  </w:divBdr>
                  <w:divsChild>
                    <w:div w:id="14358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3103">
      <w:bodyDiv w:val="1"/>
      <w:marLeft w:val="0"/>
      <w:marRight w:val="0"/>
      <w:marTop w:val="0"/>
      <w:marBottom w:val="0"/>
      <w:divBdr>
        <w:top w:val="none" w:sz="0" w:space="0" w:color="auto"/>
        <w:left w:val="none" w:sz="0" w:space="0" w:color="auto"/>
        <w:bottom w:val="none" w:sz="0" w:space="0" w:color="auto"/>
        <w:right w:val="none" w:sz="0" w:space="0" w:color="auto"/>
      </w:divBdr>
      <w:divsChild>
        <w:div w:id="1710648409">
          <w:marLeft w:val="0"/>
          <w:marRight w:val="0"/>
          <w:marTop w:val="0"/>
          <w:marBottom w:val="0"/>
          <w:divBdr>
            <w:top w:val="none" w:sz="0" w:space="0" w:color="auto"/>
            <w:left w:val="none" w:sz="0" w:space="0" w:color="auto"/>
            <w:bottom w:val="none" w:sz="0" w:space="0" w:color="auto"/>
            <w:right w:val="none" w:sz="0" w:space="0" w:color="auto"/>
          </w:divBdr>
          <w:divsChild>
            <w:div w:id="2026595344">
              <w:marLeft w:val="0"/>
              <w:marRight w:val="0"/>
              <w:marTop w:val="0"/>
              <w:marBottom w:val="0"/>
              <w:divBdr>
                <w:top w:val="none" w:sz="0" w:space="0" w:color="auto"/>
                <w:left w:val="none" w:sz="0" w:space="0" w:color="auto"/>
                <w:bottom w:val="none" w:sz="0" w:space="0" w:color="auto"/>
                <w:right w:val="none" w:sz="0" w:space="0" w:color="auto"/>
              </w:divBdr>
              <w:divsChild>
                <w:div w:id="712074043">
                  <w:marLeft w:val="0"/>
                  <w:marRight w:val="0"/>
                  <w:marTop w:val="0"/>
                  <w:marBottom w:val="0"/>
                  <w:divBdr>
                    <w:top w:val="none" w:sz="0" w:space="0" w:color="auto"/>
                    <w:left w:val="none" w:sz="0" w:space="0" w:color="auto"/>
                    <w:bottom w:val="none" w:sz="0" w:space="0" w:color="auto"/>
                    <w:right w:val="none" w:sz="0" w:space="0" w:color="auto"/>
                  </w:divBdr>
                  <w:divsChild>
                    <w:div w:id="12169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4528">
      <w:bodyDiv w:val="1"/>
      <w:marLeft w:val="0"/>
      <w:marRight w:val="0"/>
      <w:marTop w:val="0"/>
      <w:marBottom w:val="0"/>
      <w:divBdr>
        <w:top w:val="none" w:sz="0" w:space="0" w:color="auto"/>
        <w:left w:val="none" w:sz="0" w:space="0" w:color="auto"/>
        <w:bottom w:val="none" w:sz="0" w:space="0" w:color="auto"/>
        <w:right w:val="none" w:sz="0" w:space="0" w:color="auto"/>
      </w:divBdr>
      <w:divsChild>
        <w:div w:id="1067266825">
          <w:marLeft w:val="0"/>
          <w:marRight w:val="0"/>
          <w:marTop w:val="0"/>
          <w:marBottom w:val="0"/>
          <w:divBdr>
            <w:top w:val="none" w:sz="0" w:space="0" w:color="auto"/>
            <w:left w:val="none" w:sz="0" w:space="0" w:color="auto"/>
            <w:bottom w:val="none" w:sz="0" w:space="0" w:color="auto"/>
            <w:right w:val="none" w:sz="0" w:space="0" w:color="auto"/>
          </w:divBdr>
          <w:divsChild>
            <w:div w:id="76446593">
              <w:marLeft w:val="0"/>
              <w:marRight w:val="0"/>
              <w:marTop w:val="0"/>
              <w:marBottom w:val="0"/>
              <w:divBdr>
                <w:top w:val="none" w:sz="0" w:space="0" w:color="auto"/>
                <w:left w:val="none" w:sz="0" w:space="0" w:color="auto"/>
                <w:bottom w:val="none" w:sz="0" w:space="0" w:color="auto"/>
                <w:right w:val="none" w:sz="0" w:space="0" w:color="auto"/>
              </w:divBdr>
              <w:divsChild>
                <w:div w:id="1007243920">
                  <w:marLeft w:val="0"/>
                  <w:marRight w:val="0"/>
                  <w:marTop w:val="0"/>
                  <w:marBottom w:val="0"/>
                  <w:divBdr>
                    <w:top w:val="none" w:sz="0" w:space="0" w:color="auto"/>
                    <w:left w:val="none" w:sz="0" w:space="0" w:color="auto"/>
                    <w:bottom w:val="none" w:sz="0" w:space="0" w:color="auto"/>
                    <w:right w:val="none" w:sz="0" w:space="0" w:color="auto"/>
                  </w:divBdr>
                  <w:divsChild>
                    <w:div w:id="4861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rq.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arq.org/behandeling/consultatie-vragen" TargetMode="External"/><Relationship Id="rId17" Type="http://schemas.openxmlformats.org/officeDocument/2006/relationships/hyperlink" Target="http://www.rijksoverheid.nl/onderwerpen/huiselijk-geweld/meldco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rq.org/privac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q.org/arq-organisaties/arq-centrum45"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anmeldingen@arq.org"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anmeldingen@arq.org"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anDam\Downloads\ARQ034%20C45%20NL%20enkelzijdig%20rapport%20roze%20(1).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2AA75E726305419151D991904BDA12" ma:contentTypeVersion="11" ma:contentTypeDescription="Een nieuw document maken." ma:contentTypeScope="" ma:versionID="c1f9986b1b1c6f98dd8d488cd0f32d92">
  <xsd:schema xmlns:xsd="http://www.w3.org/2001/XMLSchema" xmlns:xs="http://www.w3.org/2001/XMLSchema" xmlns:p="http://schemas.microsoft.com/office/2006/metadata/properties" xmlns:ns2="8a403de1-990f-4c84-8c26-358e6e267736" xmlns:ns3="ac7f75f6-f3a9-4344-bd10-64d6f29095d3" targetNamespace="http://schemas.microsoft.com/office/2006/metadata/properties" ma:root="true" ma:fieldsID="477b040b9c8d9d4e088a4fc60d82caa8" ns2:_="" ns3:_="">
    <xsd:import namespace="8a403de1-990f-4c84-8c26-358e6e267736"/>
    <xsd:import namespace="ac7f75f6-f3a9-4344-bd10-64d6f29095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03de1-990f-4c84-8c26-358e6e267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f75f6-f3a9-4344-bd10-64d6f29095d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F38F0-C323-494C-A6D0-9F37646877BA}">
  <ds:schemaRefs>
    <ds:schemaRef ds:uri="http://schemas.microsoft.com/sharepoint/v3/contenttype/forms"/>
  </ds:schemaRefs>
</ds:datastoreItem>
</file>

<file path=customXml/itemProps2.xml><?xml version="1.0" encoding="utf-8"?>
<ds:datastoreItem xmlns:ds="http://schemas.openxmlformats.org/officeDocument/2006/customXml" ds:itemID="{0C258E5A-15B8-46AC-BADB-2DE2BF680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03de1-990f-4c84-8c26-358e6e267736"/>
    <ds:schemaRef ds:uri="ac7f75f6-f3a9-4344-bd10-64d6f2909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31208-2A83-4190-BE8C-740D89DFDA78}">
  <ds:schemaRefs>
    <ds:schemaRef ds:uri="http://schemas.microsoft.com/office/2006/metadata/properties"/>
    <ds:schemaRef ds:uri="http://schemas.microsoft.com/office/infopath/2007/PartnerControls"/>
    <ds:schemaRef ds:uri="9ce2f607-8207-4d8f-8989-39a44af6ad02"/>
    <ds:schemaRef ds:uri="104b3fe3-eccd-4b4e-8ff7-26cc01925e7c"/>
  </ds:schemaRefs>
</ds:datastoreItem>
</file>

<file path=customXml/itemProps4.xml><?xml version="1.0" encoding="utf-8"?>
<ds:datastoreItem xmlns:ds="http://schemas.openxmlformats.org/officeDocument/2006/customXml" ds:itemID="{31DEF967-5988-9848-8A5E-23845D2B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ARQ034 C45 NL enkelzijdig rapport roze (1)</Template>
  <TotalTime>2</TotalTime>
  <Pages>11</Pages>
  <Words>2238</Words>
  <Characters>12378</Characters>
  <Application>Microsoft Office Word</Application>
  <DocSecurity>0</DocSecurity>
  <Lines>412</Lines>
  <Paragraphs>64</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Dam</dc:creator>
  <cp:keywords/>
  <dc:description/>
  <cp:lastModifiedBy>Sanne van Dam</cp:lastModifiedBy>
  <cp:revision>2</cp:revision>
  <dcterms:created xsi:type="dcterms:W3CDTF">2023-02-02T08:02:00Z</dcterms:created>
  <dcterms:modified xsi:type="dcterms:W3CDTF">2023-02-02T08:02:00Z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0x010100A92AA75E726305419151D991904BDA12</vt:lpwstr>
  </property>
</Properties>
</file>